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E26B8" w14:textId="36496CDA" w:rsidR="009307E2" w:rsidRDefault="008702B0" w:rsidP="009F00C2">
      <w:pPr>
        <w:spacing w:line="240" w:lineRule="auto"/>
        <w:jc w:val="center"/>
        <w:rPr>
          <w:b/>
          <w:bCs/>
          <w:color w:val="8FA6B3"/>
          <w:sz w:val="56"/>
          <w:szCs w:val="44"/>
        </w:rPr>
      </w:pPr>
      <w:r>
        <w:rPr>
          <w:b/>
          <w:bCs/>
          <w:color w:val="8FA6B3"/>
          <w:sz w:val="56"/>
          <w:szCs w:val="44"/>
        </w:rPr>
        <w:t>DOMARRÄKNING</w:t>
      </w:r>
      <w:r w:rsidR="009F00C2">
        <w:rPr>
          <w:b/>
          <w:bCs/>
          <w:color w:val="8FA6B3"/>
          <w:sz w:val="56"/>
          <w:szCs w:val="44"/>
        </w:rPr>
        <w:t xml:space="preserve"> - </w:t>
      </w:r>
      <w:r w:rsidR="009307E2">
        <w:rPr>
          <w:b/>
          <w:bCs/>
          <w:color w:val="8FA6B3"/>
          <w:sz w:val="56"/>
          <w:szCs w:val="44"/>
        </w:rPr>
        <w:t>SENIOR</w:t>
      </w:r>
    </w:p>
    <w:p w14:paraId="3DED6625" w14:textId="77777777" w:rsidR="001968A3" w:rsidRDefault="001968A3" w:rsidP="001968A3">
      <w:pPr>
        <w:spacing w:line="240" w:lineRule="auto"/>
        <w:rPr>
          <w:b/>
          <w:bCs/>
          <w:sz w:val="20"/>
        </w:rPr>
      </w:pPr>
    </w:p>
    <w:p w14:paraId="50FB0EF9" w14:textId="4AB9332F" w:rsidR="00E1791B" w:rsidRPr="001968A3" w:rsidRDefault="001968A3" w:rsidP="001968A3">
      <w:pPr>
        <w:spacing w:line="240" w:lineRule="auto"/>
        <w:rPr>
          <w:b/>
          <w:bCs/>
          <w:sz w:val="20"/>
        </w:rPr>
      </w:pPr>
      <w:r w:rsidRPr="001968A3">
        <w:rPr>
          <w:b/>
          <w:bCs/>
          <w:sz w:val="20"/>
        </w:rPr>
        <w:t>Uppdrag/match: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791B" w14:paraId="528C0AD8" w14:textId="77777777" w:rsidTr="00E1791B">
        <w:trPr>
          <w:trHeight w:val="683"/>
        </w:trPr>
        <w:tc>
          <w:tcPr>
            <w:tcW w:w="4531" w:type="dxa"/>
          </w:tcPr>
          <w:p w14:paraId="530B0128" w14:textId="574D869B" w:rsidR="00E1791B" w:rsidRPr="001968A3" w:rsidRDefault="00E1791B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Namn</w:t>
            </w:r>
            <w:r w:rsidR="001C30A9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4531" w:type="dxa"/>
          </w:tcPr>
          <w:p w14:paraId="726E2B02" w14:textId="150E8153" w:rsidR="00E1791B" w:rsidRPr="00E1791B" w:rsidRDefault="00E1791B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Personnummer (</w:t>
            </w:r>
            <w:proofErr w:type="spellStart"/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ååååmmdd-xxxx</w:t>
            </w:r>
            <w:proofErr w:type="spellEnd"/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1C30A9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68384A6C" w14:textId="77777777" w:rsidR="00E1791B" w:rsidRPr="00E1791B" w:rsidRDefault="00E1791B" w:rsidP="00E1791B">
            <w:pPr>
              <w:jc w:val="center"/>
              <w:rPr>
                <w:b/>
                <w:bCs/>
                <w:color w:val="8FA6B3"/>
                <w:sz w:val="18"/>
                <w:szCs w:val="18"/>
              </w:rPr>
            </w:pPr>
          </w:p>
        </w:tc>
      </w:tr>
      <w:tr w:rsidR="00E1791B" w14:paraId="5D9D80F1" w14:textId="77777777" w:rsidTr="00E1791B">
        <w:tc>
          <w:tcPr>
            <w:tcW w:w="4531" w:type="dxa"/>
          </w:tcPr>
          <w:p w14:paraId="75A826E0" w14:textId="2D54F86D" w:rsidR="00E1791B" w:rsidRPr="00E1791B" w:rsidRDefault="00E1791B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Datum</w:t>
            </w:r>
            <w:r w:rsidR="001C30A9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6188D2BD" w14:textId="77777777" w:rsidR="00E1791B" w:rsidRPr="00E1791B" w:rsidRDefault="00E1791B" w:rsidP="001968A3">
            <w:pPr>
              <w:spacing w:line="480" w:lineRule="auto"/>
              <w:rPr>
                <w:b/>
                <w:bCs/>
                <w:color w:val="8FA6B3"/>
                <w:sz w:val="18"/>
                <w:szCs w:val="18"/>
              </w:rPr>
            </w:pPr>
          </w:p>
        </w:tc>
        <w:tc>
          <w:tcPr>
            <w:tcW w:w="4531" w:type="dxa"/>
          </w:tcPr>
          <w:p w14:paraId="42B8ED2C" w14:textId="13BB573D" w:rsidR="00E1791B" w:rsidRPr="00E1791B" w:rsidRDefault="00E1791B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Spelhall</w:t>
            </w:r>
            <w:r w:rsidR="001C30A9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5909876F" w14:textId="77777777" w:rsidR="00E1791B" w:rsidRPr="00E1791B" w:rsidRDefault="00E1791B" w:rsidP="00E1791B">
            <w:pPr>
              <w:jc w:val="center"/>
              <w:rPr>
                <w:b/>
                <w:bCs/>
                <w:color w:val="8FA6B3"/>
                <w:sz w:val="18"/>
                <w:szCs w:val="18"/>
              </w:rPr>
            </w:pPr>
          </w:p>
        </w:tc>
      </w:tr>
      <w:tr w:rsidR="00E1791B" w14:paraId="0E87D6F7" w14:textId="77777777" w:rsidTr="00E1791B">
        <w:tc>
          <w:tcPr>
            <w:tcW w:w="4531" w:type="dxa"/>
          </w:tcPr>
          <w:p w14:paraId="6E0F11D7" w14:textId="4B5E9735" w:rsidR="00E1791B" w:rsidRPr="00E1791B" w:rsidRDefault="00E1791B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Bank</w:t>
            </w:r>
            <w:r w:rsidR="001C30A9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56E191D5" w14:textId="039147FF" w:rsidR="00E1791B" w:rsidRPr="00E1791B" w:rsidRDefault="00E1791B" w:rsidP="001968A3">
            <w:pPr>
              <w:spacing w:line="48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531" w:type="dxa"/>
          </w:tcPr>
          <w:p w14:paraId="26A47777" w14:textId="7AFB3F61" w:rsidR="00E1791B" w:rsidRPr="00E1791B" w:rsidRDefault="001C30A9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Clearingnummer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&amp; </w:t>
            </w:r>
            <w:r w:rsidR="00E1791B" w:rsidRPr="00E1791B">
              <w:rPr>
                <w:b/>
                <w:bCs/>
                <w:color w:val="000000" w:themeColor="text1"/>
                <w:sz w:val="18"/>
                <w:szCs w:val="18"/>
              </w:rPr>
              <w:t>Kontonummer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</w:tc>
      </w:tr>
    </w:tbl>
    <w:p w14:paraId="6F92540B" w14:textId="47FFE938" w:rsidR="00E1791B" w:rsidRDefault="00E1791B" w:rsidP="00E1791B">
      <w:pPr>
        <w:tabs>
          <w:tab w:val="left" w:pos="703"/>
          <w:tab w:val="center" w:pos="4536"/>
        </w:tabs>
        <w:jc w:val="both"/>
        <w:rPr>
          <w:b/>
          <w:bCs/>
          <w:color w:val="8FA6B3"/>
          <w:szCs w:val="24"/>
        </w:rPr>
      </w:pPr>
      <w:r>
        <w:rPr>
          <w:b/>
          <w:bCs/>
          <w:color w:val="8FA6B3"/>
          <w:szCs w:val="24"/>
        </w:rPr>
        <w:tab/>
        <w:t xml:space="preserve">         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263"/>
        <w:gridCol w:w="2268"/>
        <w:gridCol w:w="4536"/>
      </w:tblGrid>
      <w:tr w:rsidR="001C30A9" w14:paraId="480C699B" w14:textId="0E4FDA98" w:rsidTr="001C30A9">
        <w:tc>
          <w:tcPr>
            <w:tcW w:w="2263" w:type="dxa"/>
          </w:tcPr>
          <w:p w14:paraId="0928405C" w14:textId="77777777" w:rsidR="001C30A9" w:rsidRDefault="001C30A9" w:rsidP="009307E2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8D46375" w14:textId="2C7A255E" w:rsidR="001C30A9" w:rsidRDefault="001C30A9" w:rsidP="009307E2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Dam 2 – 800 kr/match</w:t>
            </w:r>
          </w:p>
          <w:p w14:paraId="3ABD3DEC" w14:textId="4A931F65" w:rsidR="001C30A9" w:rsidRPr="00E1791B" w:rsidRDefault="001C30A9" w:rsidP="009307E2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A925CB" w14:textId="77777777" w:rsidR="001C30A9" w:rsidRDefault="001C30A9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8FD6479" w14:textId="64F851ED" w:rsidR="001C30A9" w:rsidRPr="00E1791B" w:rsidRDefault="001C30A9" w:rsidP="00E1791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Antal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4536" w:type="dxa"/>
          </w:tcPr>
          <w:p w14:paraId="6FEBFE39" w14:textId="77777777" w:rsidR="001C30A9" w:rsidRDefault="001C30A9" w:rsidP="009307E2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42594477" w14:textId="2295C343" w:rsidR="001C30A9" w:rsidRPr="00E1791B" w:rsidRDefault="001C30A9" w:rsidP="009307E2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Summa:</w:t>
            </w:r>
          </w:p>
        </w:tc>
      </w:tr>
      <w:tr w:rsidR="001C30A9" w14:paraId="5B24015D" w14:textId="77777777" w:rsidTr="001C30A9">
        <w:tc>
          <w:tcPr>
            <w:tcW w:w="2263" w:type="dxa"/>
          </w:tcPr>
          <w:p w14:paraId="7E43D6E3" w14:textId="77777777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470C26CA" w14:textId="0B97C8BD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Herr 2 – 1050 kr/match</w:t>
            </w:r>
          </w:p>
        </w:tc>
        <w:tc>
          <w:tcPr>
            <w:tcW w:w="2268" w:type="dxa"/>
          </w:tcPr>
          <w:p w14:paraId="58FCC151" w14:textId="77777777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3838F76A" w14:textId="73912547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1791B">
              <w:rPr>
                <w:b/>
                <w:bCs/>
                <w:color w:val="000000" w:themeColor="text1"/>
                <w:sz w:val="18"/>
                <w:szCs w:val="18"/>
              </w:rPr>
              <w:t>Anta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l: </w:t>
            </w:r>
          </w:p>
        </w:tc>
        <w:tc>
          <w:tcPr>
            <w:tcW w:w="4536" w:type="dxa"/>
          </w:tcPr>
          <w:p w14:paraId="65DBE021" w14:textId="77777777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3F6081D" w14:textId="77777777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Summa:</w:t>
            </w:r>
          </w:p>
          <w:p w14:paraId="7C7863CA" w14:textId="3AA84E98" w:rsidR="001C30A9" w:rsidRDefault="001C30A9" w:rsidP="001C30A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2622FD1B" w14:textId="77777777" w:rsidR="00E1791B" w:rsidRDefault="00E1791B" w:rsidP="00E1791B">
      <w:pPr>
        <w:rPr>
          <w:b/>
          <w:bCs/>
          <w:color w:val="000000" w:themeColor="text1"/>
          <w:szCs w:val="24"/>
        </w:rPr>
      </w:pPr>
    </w:p>
    <w:p w14:paraId="2754B9BF" w14:textId="77777777" w:rsidR="00E1791B" w:rsidRDefault="00E1791B" w:rsidP="00E1791B">
      <w:pPr>
        <w:rPr>
          <w:b/>
          <w:bCs/>
          <w:color w:val="000000" w:themeColor="text1"/>
          <w:szCs w:val="24"/>
        </w:rPr>
      </w:pPr>
      <w:r w:rsidRPr="00E1791B">
        <w:rPr>
          <w:b/>
          <w:bCs/>
          <w:color w:val="000000" w:themeColor="text1"/>
          <w:szCs w:val="24"/>
        </w:rPr>
        <w:t>Totalt:</w:t>
      </w:r>
      <w:r>
        <w:rPr>
          <w:b/>
          <w:bCs/>
          <w:color w:val="000000" w:themeColor="text1"/>
          <w:szCs w:val="24"/>
        </w:rPr>
        <w:t>____________________________________________________________kr</w:t>
      </w:r>
    </w:p>
    <w:p w14:paraId="2640FBD2" w14:textId="77777777" w:rsidR="00E1791B" w:rsidRDefault="00E1791B" w:rsidP="00E1791B">
      <w:pPr>
        <w:rPr>
          <w:b/>
          <w:bCs/>
          <w:color w:val="000000" w:themeColor="text1"/>
          <w:szCs w:val="24"/>
        </w:rPr>
      </w:pPr>
    </w:p>
    <w:p w14:paraId="5D0B9788" w14:textId="74918499" w:rsidR="009307E2" w:rsidRDefault="00FD483F" w:rsidP="009307E2">
      <w:pPr>
        <w:jc w:val="center"/>
        <w:rPr>
          <w:i/>
          <w:iCs/>
          <w:color w:val="8FA6B3"/>
          <w:szCs w:val="24"/>
        </w:rPr>
      </w:pPr>
      <w:r>
        <w:rPr>
          <w:i/>
          <w:iCs/>
          <w:color w:val="8FA6B3"/>
          <w:szCs w:val="24"/>
        </w:rPr>
        <w:t>Denna domarräkning s</w:t>
      </w:r>
      <w:r w:rsidR="009307E2" w:rsidRPr="009307E2">
        <w:rPr>
          <w:i/>
          <w:iCs/>
          <w:color w:val="8FA6B3"/>
          <w:szCs w:val="24"/>
        </w:rPr>
        <w:t>kickas för utbe</w:t>
      </w:r>
      <w:r w:rsidR="009307E2">
        <w:rPr>
          <w:i/>
          <w:iCs/>
          <w:color w:val="8FA6B3"/>
          <w:szCs w:val="24"/>
        </w:rPr>
        <w:t>t</w:t>
      </w:r>
      <w:r w:rsidR="009307E2" w:rsidRPr="009307E2">
        <w:rPr>
          <w:i/>
          <w:iCs/>
          <w:color w:val="8FA6B3"/>
          <w:szCs w:val="24"/>
        </w:rPr>
        <w:t>a</w:t>
      </w:r>
      <w:r w:rsidR="009307E2">
        <w:rPr>
          <w:i/>
          <w:iCs/>
          <w:color w:val="8FA6B3"/>
          <w:szCs w:val="24"/>
        </w:rPr>
        <w:t>l</w:t>
      </w:r>
      <w:r w:rsidR="009307E2" w:rsidRPr="009307E2">
        <w:rPr>
          <w:i/>
          <w:iCs/>
          <w:color w:val="8FA6B3"/>
          <w:szCs w:val="24"/>
        </w:rPr>
        <w:t>ning till förening.</w:t>
      </w:r>
    </w:p>
    <w:p w14:paraId="1C87B30A" w14:textId="5ACF5DE7" w:rsidR="00783008" w:rsidRPr="009307E2" w:rsidRDefault="00783008" w:rsidP="009307E2">
      <w:pPr>
        <w:jc w:val="center"/>
        <w:rPr>
          <w:i/>
          <w:iCs/>
          <w:color w:val="8FA6B3"/>
          <w:szCs w:val="24"/>
        </w:rPr>
      </w:pPr>
      <w:r>
        <w:rPr>
          <w:i/>
          <w:iCs/>
          <w:color w:val="8FA6B3"/>
          <w:szCs w:val="24"/>
        </w:rPr>
        <w:t>Utbetalning av reseersättning och res</w:t>
      </w:r>
      <w:r w:rsidR="00392CD0">
        <w:rPr>
          <w:i/>
          <w:iCs/>
          <w:color w:val="8FA6B3"/>
          <w:szCs w:val="24"/>
        </w:rPr>
        <w:t>tidsersättning sker via Cleverservice</w:t>
      </w:r>
      <w:r w:rsidR="00FD483F">
        <w:rPr>
          <w:i/>
          <w:iCs/>
          <w:color w:val="8FA6B3"/>
          <w:szCs w:val="24"/>
        </w:rPr>
        <w:t xml:space="preserve"> och Handbollförbundet Norr</w:t>
      </w:r>
      <w:r w:rsidR="00392CD0">
        <w:rPr>
          <w:i/>
          <w:iCs/>
          <w:color w:val="8FA6B3"/>
          <w:szCs w:val="24"/>
        </w:rPr>
        <w:t>.</w:t>
      </w:r>
    </w:p>
    <w:p w14:paraId="7133CCDF" w14:textId="77777777" w:rsidR="00E1791B" w:rsidRPr="00E1791B" w:rsidRDefault="00E1791B" w:rsidP="00E1791B">
      <w:pPr>
        <w:rPr>
          <w:b/>
          <w:bCs/>
          <w:color w:val="8FA6B3"/>
          <w:szCs w:val="24"/>
        </w:rPr>
      </w:pPr>
    </w:p>
    <w:sectPr w:rsidR="00E1791B" w:rsidRPr="00E1791B" w:rsidSect="00272B3A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8142" w14:textId="77777777" w:rsidR="00316321" w:rsidRDefault="00316321" w:rsidP="00BF7DCD">
      <w:r>
        <w:separator/>
      </w:r>
    </w:p>
  </w:endnote>
  <w:endnote w:type="continuationSeparator" w:id="0">
    <w:p w14:paraId="55F90308" w14:textId="77777777" w:rsidR="00316321" w:rsidRDefault="00316321" w:rsidP="00BF7DCD">
      <w:r>
        <w:continuationSeparator/>
      </w:r>
    </w:p>
  </w:endnote>
  <w:endnote w:type="continuationNotice" w:id="1">
    <w:p w14:paraId="19B208F7" w14:textId="77777777" w:rsidR="00316321" w:rsidRDefault="003163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5BE" w14:textId="3137DA75" w:rsidR="005B2EBC" w:rsidRPr="00F85407" w:rsidRDefault="005B2EBC" w:rsidP="005B2EBC">
    <w:pPr>
      <w:jc w:val="right"/>
      <w:rPr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BFF4" w14:textId="77777777" w:rsidR="00316321" w:rsidRDefault="00316321" w:rsidP="00BF7DCD">
      <w:bookmarkStart w:id="0" w:name="_Hlk71181537"/>
      <w:bookmarkEnd w:id="0"/>
      <w:r>
        <w:separator/>
      </w:r>
    </w:p>
  </w:footnote>
  <w:footnote w:type="continuationSeparator" w:id="0">
    <w:p w14:paraId="0EABA7B7" w14:textId="77777777" w:rsidR="00316321" w:rsidRDefault="00316321" w:rsidP="00BF7DCD">
      <w:r>
        <w:continuationSeparator/>
      </w:r>
    </w:p>
  </w:footnote>
  <w:footnote w:type="continuationNotice" w:id="1">
    <w:p w14:paraId="44EE907F" w14:textId="77777777" w:rsidR="00316321" w:rsidRDefault="003163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F5A1" w14:textId="742272C2" w:rsidR="00683F8D" w:rsidRDefault="009D1C83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E36EC1" wp14:editId="6899684C">
          <wp:simplePos x="0" y="0"/>
          <wp:positionH relativeFrom="column">
            <wp:posOffset>-389255</wp:posOffset>
          </wp:positionH>
          <wp:positionV relativeFrom="paragraph">
            <wp:posOffset>7620</wp:posOffset>
          </wp:positionV>
          <wp:extent cx="2146300" cy="1206500"/>
          <wp:effectExtent l="0" t="0" r="0" b="0"/>
          <wp:wrapTopAndBottom/>
          <wp:docPr id="1364046757" name="Bildobjekt 1364046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06B3"/>
    <w:multiLevelType w:val="hybridMultilevel"/>
    <w:tmpl w:val="6F0ED392"/>
    <w:lvl w:ilvl="0" w:tplc="8B1AEF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FE8"/>
    <w:multiLevelType w:val="hybridMultilevel"/>
    <w:tmpl w:val="6882A8AA"/>
    <w:lvl w:ilvl="0" w:tplc="49B06C4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74066">
    <w:abstractNumId w:val="1"/>
  </w:num>
  <w:num w:numId="2" w16cid:durableId="146446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72"/>
    <w:rsid w:val="0000095F"/>
    <w:rsid w:val="00003573"/>
    <w:rsid w:val="00007C53"/>
    <w:rsid w:val="000127FD"/>
    <w:rsid w:val="0001544A"/>
    <w:rsid w:val="00015A66"/>
    <w:rsid w:val="0001673F"/>
    <w:rsid w:val="00021679"/>
    <w:rsid w:val="00027773"/>
    <w:rsid w:val="00032795"/>
    <w:rsid w:val="00035D24"/>
    <w:rsid w:val="00035E41"/>
    <w:rsid w:val="00037A2B"/>
    <w:rsid w:val="00040D85"/>
    <w:rsid w:val="00041495"/>
    <w:rsid w:val="000435B0"/>
    <w:rsid w:val="000452D2"/>
    <w:rsid w:val="00046D10"/>
    <w:rsid w:val="0005665B"/>
    <w:rsid w:val="00056BDD"/>
    <w:rsid w:val="00057709"/>
    <w:rsid w:val="00060F06"/>
    <w:rsid w:val="0006135E"/>
    <w:rsid w:val="000629EC"/>
    <w:rsid w:val="00065E2B"/>
    <w:rsid w:val="0006667C"/>
    <w:rsid w:val="00066774"/>
    <w:rsid w:val="00066FA7"/>
    <w:rsid w:val="0007119E"/>
    <w:rsid w:val="00071BA2"/>
    <w:rsid w:val="000754C2"/>
    <w:rsid w:val="000777E5"/>
    <w:rsid w:val="00080D55"/>
    <w:rsid w:val="00085C3C"/>
    <w:rsid w:val="00086C11"/>
    <w:rsid w:val="00087E66"/>
    <w:rsid w:val="00092D87"/>
    <w:rsid w:val="000946D0"/>
    <w:rsid w:val="00095DF6"/>
    <w:rsid w:val="0009659B"/>
    <w:rsid w:val="00096715"/>
    <w:rsid w:val="00097109"/>
    <w:rsid w:val="000976EB"/>
    <w:rsid w:val="00097E87"/>
    <w:rsid w:val="000A0355"/>
    <w:rsid w:val="000A08E4"/>
    <w:rsid w:val="000A0EBD"/>
    <w:rsid w:val="000A2AAA"/>
    <w:rsid w:val="000A36FC"/>
    <w:rsid w:val="000A5A8A"/>
    <w:rsid w:val="000B2C34"/>
    <w:rsid w:val="000B4147"/>
    <w:rsid w:val="000B5D2F"/>
    <w:rsid w:val="000B5F66"/>
    <w:rsid w:val="000C01DB"/>
    <w:rsid w:val="000C11D5"/>
    <w:rsid w:val="000C12A1"/>
    <w:rsid w:val="000C2126"/>
    <w:rsid w:val="000C5A45"/>
    <w:rsid w:val="000C5A68"/>
    <w:rsid w:val="000D6D24"/>
    <w:rsid w:val="000E0CAC"/>
    <w:rsid w:val="000E0DA0"/>
    <w:rsid w:val="000E19A3"/>
    <w:rsid w:val="000E3C28"/>
    <w:rsid w:val="000E45C3"/>
    <w:rsid w:val="000E4DDC"/>
    <w:rsid w:val="000E5BC7"/>
    <w:rsid w:val="000E76DA"/>
    <w:rsid w:val="000F0689"/>
    <w:rsid w:val="000F10F4"/>
    <w:rsid w:val="000F1A0C"/>
    <w:rsid w:val="000F20AB"/>
    <w:rsid w:val="000F52C1"/>
    <w:rsid w:val="000F5973"/>
    <w:rsid w:val="000F6306"/>
    <w:rsid w:val="000F7945"/>
    <w:rsid w:val="00101E19"/>
    <w:rsid w:val="0010228E"/>
    <w:rsid w:val="001035FC"/>
    <w:rsid w:val="00104E22"/>
    <w:rsid w:val="001053AC"/>
    <w:rsid w:val="001072BF"/>
    <w:rsid w:val="0011038E"/>
    <w:rsid w:val="00112185"/>
    <w:rsid w:val="00113A9E"/>
    <w:rsid w:val="0011541F"/>
    <w:rsid w:val="00116A99"/>
    <w:rsid w:val="001171E4"/>
    <w:rsid w:val="001174CC"/>
    <w:rsid w:val="00121DAF"/>
    <w:rsid w:val="001226B7"/>
    <w:rsid w:val="00122885"/>
    <w:rsid w:val="001246DB"/>
    <w:rsid w:val="00126A02"/>
    <w:rsid w:val="001302CA"/>
    <w:rsid w:val="0013170F"/>
    <w:rsid w:val="0013532F"/>
    <w:rsid w:val="00135E0A"/>
    <w:rsid w:val="00135F6C"/>
    <w:rsid w:val="00137839"/>
    <w:rsid w:val="00137BD9"/>
    <w:rsid w:val="00141808"/>
    <w:rsid w:val="00141E25"/>
    <w:rsid w:val="00142CAB"/>
    <w:rsid w:val="00151AC3"/>
    <w:rsid w:val="00151ECC"/>
    <w:rsid w:val="0015372B"/>
    <w:rsid w:val="001538B6"/>
    <w:rsid w:val="0015427C"/>
    <w:rsid w:val="00154669"/>
    <w:rsid w:val="00154FC7"/>
    <w:rsid w:val="00155585"/>
    <w:rsid w:val="001603E8"/>
    <w:rsid w:val="00162D7F"/>
    <w:rsid w:val="001645C6"/>
    <w:rsid w:val="00165745"/>
    <w:rsid w:val="00165AF2"/>
    <w:rsid w:val="0016632A"/>
    <w:rsid w:val="00170A5A"/>
    <w:rsid w:val="00173649"/>
    <w:rsid w:val="0017458A"/>
    <w:rsid w:val="00175707"/>
    <w:rsid w:val="0017763E"/>
    <w:rsid w:val="00177CA6"/>
    <w:rsid w:val="00182D4C"/>
    <w:rsid w:val="00187A8A"/>
    <w:rsid w:val="00187DB1"/>
    <w:rsid w:val="001907C1"/>
    <w:rsid w:val="0019239D"/>
    <w:rsid w:val="00195254"/>
    <w:rsid w:val="001968A3"/>
    <w:rsid w:val="001A0108"/>
    <w:rsid w:val="001A1D41"/>
    <w:rsid w:val="001A481F"/>
    <w:rsid w:val="001A56C9"/>
    <w:rsid w:val="001A750B"/>
    <w:rsid w:val="001B1BC6"/>
    <w:rsid w:val="001B2FAF"/>
    <w:rsid w:val="001B415B"/>
    <w:rsid w:val="001C30A9"/>
    <w:rsid w:val="001C63D4"/>
    <w:rsid w:val="001D0597"/>
    <w:rsid w:val="001D157E"/>
    <w:rsid w:val="001D1C5F"/>
    <w:rsid w:val="001D2D76"/>
    <w:rsid w:val="001D5CF7"/>
    <w:rsid w:val="001D699A"/>
    <w:rsid w:val="001E2D0A"/>
    <w:rsid w:val="001E49B2"/>
    <w:rsid w:val="001E4D8C"/>
    <w:rsid w:val="001F38B7"/>
    <w:rsid w:val="001F39E5"/>
    <w:rsid w:val="001F4F56"/>
    <w:rsid w:val="001F5240"/>
    <w:rsid w:val="00201247"/>
    <w:rsid w:val="00202CF5"/>
    <w:rsid w:val="00203832"/>
    <w:rsid w:val="00203EDA"/>
    <w:rsid w:val="00204014"/>
    <w:rsid w:val="00204DF5"/>
    <w:rsid w:val="00206277"/>
    <w:rsid w:val="002105AD"/>
    <w:rsid w:val="002118C1"/>
    <w:rsid w:val="002119D2"/>
    <w:rsid w:val="002127A3"/>
    <w:rsid w:val="00212DB4"/>
    <w:rsid w:val="00213205"/>
    <w:rsid w:val="00222B03"/>
    <w:rsid w:val="00222EC5"/>
    <w:rsid w:val="002250E5"/>
    <w:rsid w:val="00227EAD"/>
    <w:rsid w:val="00231177"/>
    <w:rsid w:val="0023132C"/>
    <w:rsid w:val="0023228A"/>
    <w:rsid w:val="0023299E"/>
    <w:rsid w:val="00233107"/>
    <w:rsid w:val="00233435"/>
    <w:rsid w:val="00234780"/>
    <w:rsid w:val="002351E2"/>
    <w:rsid w:val="00235E14"/>
    <w:rsid w:val="002364B0"/>
    <w:rsid w:val="002367C6"/>
    <w:rsid w:val="0023739D"/>
    <w:rsid w:val="0024217A"/>
    <w:rsid w:val="002426C3"/>
    <w:rsid w:val="00243797"/>
    <w:rsid w:val="0024489A"/>
    <w:rsid w:val="00247B69"/>
    <w:rsid w:val="00252E0A"/>
    <w:rsid w:val="002531F1"/>
    <w:rsid w:val="00253DAA"/>
    <w:rsid w:val="00254B52"/>
    <w:rsid w:val="00255A76"/>
    <w:rsid w:val="00256D2D"/>
    <w:rsid w:val="002572F5"/>
    <w:rsid w:val="00260BE0"/>
    <w:rsid w:val="00260DE7"/>
    <w:rsid w:val="00260DF1"/>
    <w:rsid w:val="002620B4"/>
    <w:rsid w:val="002637E4"/>
    <w:rsid w:val="002638B9"/>
    <w:rsid w:val="00267041"/>
    <w:rsid w:val="0026746F"/>
    <w:rsid w:val="002676A1"/>
    <w:rsid w:val="00270717"/>
    <w:rsid w:val="00271727"/>
    <w:rsid w:val="00272B3A"/>
    <w:rsid w:val="002748BA"/>
    <w:rsid w:val="00274EBF"/>
    <w:rsid w:val="00274FB4"/>
    <w:rsid w:val="002769AE"/>
    <w:rsid w:val="002775FA"/>
    <w:rsid w:val="0028077B"/>
    <w:rsid w:val="00282279"/>
    <w:rsid w:val="002825E6"/>
    <w:rsid w:val="00282759"/>
    <w:rsid w:val="002838CD"/>
    <w:rsid w:val="00284B06"/>
    <w:rsid w:val="00284BE2"/>
    <w:rsid w:val="00295E68"/>
    <w:rsid w:val="00296C5F"/>
    <w:rsid w:val="002974E8"/>
    <w:rsid w:val="002A0280"/>
    <w:rsid w:val="002A0814"/>
    <w:rsid w:val="002A0831"/>
    <w:rsid w:val="002A09F0"/>
    <w:rsid w:val="002A2B11"/>
    <w:rsid w:val="002A2F3C"/>
    <w:rsid w:val="002A3EE2"/>
    <w:rsid w:val="002A4731"/>
    <w:rsid w:val="002A59D4"/>
    <w:rsid w:val="002A5F12"/>
    <w:rsid w:val="002A6F12"/>
    <w:rsid w:val="002A793D"/>
    <w:rsid w:val="002B09CF"/>
    <w:rsid w:val="002B19F1"/>
    <w:rsid w:val="002B37B0"/>
    <w:rsid w:val="002C014D"/>
    <w:rsid w:val="002C1369"/>
    <w:rsid w:val="002C242E"/>
    <w:rsid w:val="002C2717"/>
    <w:rsid w:val="002C2937"/>
    <w:rsid w:val="002C2991"/>
    <w:rsid w:val="002C7181"/>
    <w:rsid w:val="002C7454"/>
    <w:rsid w:val="002C7A0D"/>
    <w:rsid w:val="002D0224"/>
    <w:rsid w:val="002D2450"/>
    <w:rsid w:val="002D250B"/>
    <w:rsid w:val="002D2C5C"/>
    <w:rsid w:val="002D6F3C"/>
    <w:rsid w:val="002E0B22"/>
    <w:rsid w:val="002E1DC6"/>
    <w:rsid w:val="002E286F"/>
    <w:rsid w:val="002E4382"/>
    <w:rsid w:val="002E7EC8"/>
    <w:rsid w:val="002F0E10"/>
    <w:rsid w:val="002F1715"/>
    <w:rsid w:val="002F39A6"/>
    <w:rsid w:val="002F43D9"/>
    <w:rsid w:val="002F7E78"/>
    <w:rsid w:val="003015FD"/>
    <w:rsid w:val="00302D58"/>
    <w:rsid w:val="0030426F"/>
    <w:rsid w:val="00312C8C"/>
    <w:rsid w:val="00316321"/>
    <w:rsid w:val="00320894"/>
    <w:rsid w:val="003231C5"/>
    <w:rsid w:val="00323E0F"/>
    <w:rsid w:val="00324B39"/>
    <w:rsid w:val="00327DB3"/>
    <w:rsid w:val="003301AB"/>
    <w:rsid w:val="00333CD2"/>
    <w:rsid w:val="00333DE1"/>
    <w:rsid w:val="003344C1"/>
    <w:rsid w:val="003346DE"/>
    <w:rsid w:val="00336644"/>
    <w:rsid w:val="00336B51"/>
    <w:rsid w:val="003372D1"/>
    <w:rsid w:val="00337A79"/>
    <w:rsid w:val="00337BCA"/>
    <w:rsid w:val="00340920"/>
    <w:rsid w:val="003418BF"/>
    <w:rsid w:val="00341CFB"/>
    <w:rsid w:val="003423AE"/>
    <w:rsid w:val="0034527D"/>
    <w:rsid w:val="00345B4C"/>
    <w:rsid w:val="0034602D"/>
    <w:rsid w:val="00347BA7"/>
    <w:rsid w:val="00350A4E"/>
    <w:rsid w:val="00352313"/>
    <w:rsid w:val="00352866"/>
    <w:rsid w:val="00354593"/>
    <w:rsid w:val="00355246"/>
    <w:rsid w:val="00355FA1"/>
    <w:rsid w:val="00357CAA"/>
    <w:rsid w:val="0036066D"/>
    <w:rsid w:val="00361A1F"/>
    <w:rsid w:val="0036255B"/>
    <w:rsid w:val="00362942"/>
    <w:rsid w:val="003636E3"/>
    <w:rsid w:val="00363B69"/>
    <w:rsid w:val="0036684D"/>
    <w:rsid w:val="00366BBD"/>
    <w:rsid w:val="00366DA0"/>
    <w:rsid w:val="00367F69"/>
    <w:rsid w:val="00370F1E"/>
    <w:rsid w:val="00372A11"/>
    <w:rsid w:val="0037322A"/>
    <w:rsid w:val="00373A76"/>
    <w:rsid w:val="00373C01"/>
    <w:rsid w:val="00375048"/>
    <w:rsid w:val="0038075A"/>
    <w:rsid w:val="00383C5F"/>
    <w:rsid w:val="00384B57"/>
    <w:rsid w:val="003853AF"/>
    <w:rsid w:val="00390304"/>
    <w:rsid w:val="00391432"/>
    <w:rsid w:val="00392CD0"/>
    <w:rsid w:val="00395F3C"/>
    <w:rsid w:val="003A20C9"/>
    <w:rsid w:val="003A2AB2"/>
    <w:rsid w:val="003A638F"/>
    <w:rsid w:val="003A6C21"/>
    <w:rsid w:val="003A747C"/>
    <w:rsid w:val="003A7FE3"/>
    <w:rsid w:val="003B1141"/>
    <w:rsid w:val="003B134E"/>
    <w:rsid w:val="003B322A"/>
    <w:rsid w:val="003B536A"/>
    <w:rsid w:val="003B55E6"/>
    <w:rsid w:val="003C0EA4"/>
    <w:rsid w:val="003C1361"/>
    <w:rsid w:val="003C24F8"/>
    <w:rsid w:val="003C2882"/>
    <w:rsid w:val="003C4700"/>
    <w:rsid w:val="003C5526"/>
    <w:rsid w:val="003C76C2"/>
    <w:rsid w:val="003D1427"/>
    <w:rsid w:val="003D1DFA"/>
    <w:rsid w:val="003D3767"/>
    <w:rsid w:val="003D7D44"/>
    <w:rsid w:val="003E0991"/>
    <w:rsid w:val="003E2C69"/>
    <w:rsid w:val="003E2CCF"/>
    <w:rsid w:val="003F15DF"/>
    <w:rsid w:val="003F1848"/>
    <w:rsid w:val="003F263C"/>
    <w:rsid w:val="003F56C8"/>
    <w:rsid w:val="004013B2"/>
    <w:rsid w:val="00402581"/>
    <w:rsid w:val="0040318F"/>
    <w:rsid w:val="00405E0A"/>
    <w:rsid w:val="00406275"/>
    <w:rsid w:val="00406FB5"/>
    <w:rsid w:val="00411E6E"/>
    <w:rsid w:val="00411FEF"/>
    <w:rsid w:val="00412FA1"/>
    <w:rsid w:val="00413AC8"/>
    <w:rsid w:val="004169E6"/>
    <w:rsid w:val="00417532"/>
    <w:rsid w:val="00417CD1"/>
    <w:rsid w:val="0042151D"/>
    <w:rsid w:val="00423ABF"/>
    <w:rsid w:val="00424034"/>
    <w:rsid w:val="0042433C"/>
    <w:rsid w:val="004249AB"/>
    <w:rsid w:val="00425001"/>
    <w:rsid w:val="004251BC"/>
    <w:rsid w:val="00425E25"/>
    <w:rsid w:val="0042661A"/>
    <w:rsid w:val="004269D0"/>
    <w:rsid w:val="00432EA1"/>
    <w:rsid w:val="00437DB9"/>
    <w:rsid w:val="0044122D"/>
    <w:rsid w:val="00443BB2"/>
    <w:rsid w:val="00443BDB"/>
    <w:rsid w:val="00443C3A"/>
    <w:rsid w:val="0044705F"/>
    <w:rsid w:val="00450BA7"/>
    <w:rsid w:val="00450C63"/>
    <w:rsid w:val="004511D5"/>
    <w:rsid w:val="00453514"/>
    <w:rsid w:val="004545A4"/>
    <w:rsid w:val="00454F47"/>
    <w:rsid w:val="00455098"/>
    <w:rsid w:val="004555E6"/>
    <w:rsid w:val="0045653E"/>
    <w:rsid w:val="00457064"/>
    <w:rsid w:val="004610FB"/>
    <w:rsid w:val="00464AAF"/>
    <w:rsid w:val="004653E1"/>
    <w:rsid w:val="00467678"/>
    <w:rsid w:val="00470871"/>
    <w:rsid w:val="00473B29"/>
    <w:rsid w:val="00477372"/>
    <w:rsid w:val="00480FA4"/>
    <w:rsid w:val="00482E37"/>
    <w:rsid w:val="00492CAC"/>
    <w:rsid w:val="004953B7"/>
    <w:rsid w:val="00495750"/>
    <w:rsid w:val="004969E9"/>
    <w:rsid w:val="004A1078"/>
    <w:rsid w:val="004A44A2"/>
    <w:rsid w:val="004A4945"/>
    <w:rsid w:val="004B05B2"/>
    <w:rsid w:val="004B5327"/>
    <w:rsid w:val="004B56F7"/>
    <w:rsid w:val="004B5756"/>
    <w:rsid w:val="004B6E1C"/>
    <w:rsid w:val="004B7216"/>
    <w:rsid w:val="004C052F"/>
    <w:rsid w:val="004C15AA"/>
    <w:rsid w:val="004C15F8"/>
    <w:rsid w:val="004C289F"/>
    <w:rsid w:val="004C5435"/>
    <w:rsid w:val="004C5518"/>
    <w:rsid w:val="004D25EC"/>
    <w:rsid w:val="004D2720"/>
    <w:rsid w:val="004D2CBF"/>
    <w:rsid w:val="004D36C4"/>
    <w:rsid w:val="004D5BAE"/>
    <w:rsid w:val="004D5E27"/>
    <w:rsid w:val="004D6515"/>
    <w:rsid w:val="004D7B0F"/>
    <w:rsid w:val="004E1D99"/>
    <w:rsid w:val="004E23D3"/>
    <w:rsid w:val="004E31A8"/>
    <w:rsid w:val="004E68DA"/>
    <w:rsid w:val="004E6F7C"/>
    <w:rsid w:val="004F1B17"/>
    <w:rsid w:val="004F1FD5"/>
    <w:rsid w:val="004F2201"/>
    <w:rsid w:val="004F28D0"/>
    <w:rsid w:val="004F35BA"/>
    <w:rsid w:val="004F53AE"/>
    <w:rsid w:val="004F5AA8"/>
    <w:rsid w:val="004F5C8F"/>
    <w:rsid w:val="004F687E"/>
    <w:rsid w:val="00501A19"/>
    <w:rsid w:val="00502DCE"/>
    <w:rsid w:val="00503A32"/>
    <w:rsid w:val="00510B54"/>
    <w:rsid w:val="00514D6F"/>
    <w:rsid w:val="00515727"/>
    <w:rsid w:val="005163D7"/>
    <w:rsid w:val="00520617"/>
    <w:rsid w:val="005225BE"/>
    <w:rsid w:val="00524869"/>
    <w:rsid w:val="00524CBE"/>
    <w:rsid w:val="005251DF"/>
    <w:rsid w:val="00525650"/>
    <w:rsid w:val="00525847"/>
    <w:rsid w:val="0053195A"/>
    <w:rsid w:val="00533DC3"/>
    <w:rsid w:val="005342F1"/>
    <w:rsid w:val="00534971"/>
    <w:rsid w:val="00535BF5"/>
    <w:rsid w:val="00535C7A"/>
    <w:rsid w:val="00536306"/>
    <w:rsid w:val="00541972"/>
    <w:rsid w:val="00541A8D"/>
    <w:rsid w:val="005439FE"/>
    <w:rsid w:val="00543C41"/>
    <w:rsid w:val="00544F03"/>
    <w:rsid w:val="0054643F"/>
    <w:rsid w:val="005474F6"/>
    <w:rsid w:val="00552CC1"/>
    <w:rsid w:val="005539C7"/>
    <w:rsid w:val="00555755"/>
    <w:rsid w:val="00555C1E"/>
    <w:rsid w:val="0056012B"/>
    <w:rsid w:val="00560BC4"/>
    <w:rsid w:val="005614AA"/>
    <w:rsid w:val="00562DD6"/>
    <w:rsid w:val="0056353F"/>
    <w:rsid w:val="00564A9C"/>
    <w:rsid w:val="0057028A"/>
    <w:rsid w:val="005702D5"/>
    <w:rsid w:val="00570542"/>
    <w:rsid w:val="00570FEC"/>
    <w:rsid w:val="0057281C"/>
    <w:rsid w:val="00573FCF"/>
    <w:rsid w:val="005742FB"/>
    <w:rsid w:val="00574E85"/>
    <w:rsid w:val="00575BF2"/>
    <w:rsid w:val="0057645C"/>
    <w:rsid w:val="00576B44"/>
    <w:rsid w:val="00577464"/>
    <w:rsid w:val="00577E27"/>
    <w:rsid w:val="0058070E"/>
    <w:rsid w:val="00581343"/>
    <w:rsid w:val="00581699"/>
    <w:rsid w:val="0058256E"/>
    <w:rsid w:val="00584F49"/>
    <w:rsid w:val="00586180"/>
    <w:rsid w:val="00587F1D"/>
    <w:rsid w:val="00590083"/>
    <w:rsid w:val="00594118"/>
    <w:rsid w:val="00594F62"/>
    <w:rsid w:val="005956F8"/>
    <w:rsid w:val="00595AB4"/>
    <w:rsid w:val="00595E11"/>
    <w:rsid w:val="005961DF"/>
    <w:rsid w:val="00596517"/>
    <w:rsid w:val="00596BCF"/>
    <w:rsid w:val="00596EC0"/>
    <w:rsid w:val="00596FF8"/>
    <w:rsid w:val="005A02DD"/>
    <w:rsid w:val="005A046E"/>
    <w:rsid w:val="005A13B8"/>
    <w:rsid w:val="005A1B4C"/>
    <w:rsid w:val="005A23E7"/>
    <w:rsid w:val="005A2627"/>
    <w:rsid w:val="005A32DB"/>
    <w:rsid w:val="005A389D"/>
    <w:rsid w:val="005A4C40"/>
    <w:rsid w:val="005A4C60"/>
    <w:rsid w:val="005A72C3"/>
    <w:rsid w:val="005A764C"/>
    <w:rsid w:val="005B182C"/>
    <w:rsid w:val="005B2EB5"/>
    <w:rsid w:val="005B2EBC"/>
    <w:rsid w:val="005B3390"/>
    <w:rsid w:val="005B5AB9"/>
    <w:rsid w:val="005B6170"/>
    <w:rsid w:val="005B7E26"/>
    <w:rsid w:val="005C0061"/>
    <w:rsid w:val="005C007E"/>
    <w:rsid w:val="005C0C18"/>
    <w:rsid w:val="005C1850"/>
    <w:rsid w:val="005C2DB7"/>
    <w:rsid w:val="005C4085"/>
    <w:rsid w:val="005C47ED"/>
    <w:rsid w:val="005C56F0"/>
    <w:rsid w:val="005D047F"/>
    <w:rsid w:val="005D1360"/>
    <w:rsid w:val="005D2AEC"/>
    <w:rsid w:val="005D2B3A"/>
    <w:rsid w:val="005D6D2A"/>
    <w:rsid w:val="005D7C93"/>
    <w:rsid w:val="005E16BB"/>
    <w:rsid w:val="005E21A6"/>
    <w:rsid w:val="005E3180"/>
    <w:rsid w:val="005E3E10"/>
    <w:rsid w:val="005E5FB6"/>
    <w:rsid w:val="005E6F2D"/>
    <w:rsid w:val="005F1486"/>
    <w:rsid w:val="005F22E3"/>
    <w:rsid w:val="005F2669"/>
    <w:rsid w:val="005F3F6D"/>
    <w:rsid w:val="005F4B52"/>
    <w:rsid w:val="00600906"/>
    <w:rsid w:val="00601202"/>
    <w:rsid w:val="00604D47"/>
    <w:rsid w:val="00606822"/>
    <w:rsid w:val="00607ACA"/>
    <w:rsid w:val="00611A49"/>
    <w:rsid w:val="0061278D"/>
    <w:rsid w:val="00613594"/>
    <w:rsid w:val="0061797A"/>
    <w:rsid w:val="00617E7E"/>
    <w:rsid w:val="006208BE"/>
    <w:rsid w:val="00622281"/>
    <w:rsid w:val="00622920"/>
    <w:rsid w:val="00623760"/>
    <w:rsid w:val="006245F0"/>
    <w:rsid w:val="00624D5C"/>
    <w:rsid w:val="006250BF"/>
    <w:rsid w:val="00626B60"/>
    <w:rsid w:val="0062763B"/>
    <w:rsid w:val="00630EC3"/>
    <w:rsid w:val="006328E6"/>
    <w:rsid w:val="00633503"/>
    <w:rsid w:val="00633FCB"/>
    <w:rsid w:val="00634A70"/>
    <w:rsid w:val="00634CD7"/>
    <w:rsid w:val="00634FAB"/>
    <w:rsid w:val="006356F7"/>
    <w:rsid w:val="00637684"/>
    <w:rsid w:val="006415C2"/>
    <w:rsid w:val="0064330D"/>
    <w:rsid w:val="0064341A"/>
    <w:rsid w:val="00644249"/>
    <w:rsid w:val="006445DD"/>
    <w:rsid w:val="00644C52"/>
    <w:rsid w:val="00647722"/>
    <w:rsid w:val="006539ED"/>
    <w:rsid w:val="00656640"/>
    <w:rsid w:val="0065786B"/>
    <w:rsid w:val="006579BF"/>
    <w:rsid w:val="00660F63"/>
    <w:rsid w:val="0066136C"/>
    <w:rsid w:val="006619D5"/>
    <w:rsid w:val="00661FC3"/>
    <w:rsid w:val="00662848"/>
    <w:rsid w:val="00663E31"/>
    <w:rsid w:val="006652ED"/>
    <w:rsid w:val="00666E46"/>
    <w:rsid w:val="0066765F"/>
    <w:rsid w:val="006703AB"/>
    <w:rsid w:val="006726CB"/>
    <w:rsid w:val="0067403D"/>
    <w:rsid w:val="00674C31"/>
    <w:rsid w:val="006753CC"/>
    <w:rsid w:val="006768FE"/>
    <w:rsid w:val="006808F4"/>
    <w:rsid w:val="00682209"/>
    <w:rsid w:val="00683F8D"/>
    <w:rsid w:val="00684F5F"/>
    <w:rsid w:val="00686B2E"/>
    <w:rsid w:val="006947BE"/>
    <w:rsid w:val="00696050"/>
    <w:rsid w:val="00696786"/>
    <w:rsid w:val="00696E4A"/>
    <w:rsid w:val="00697ED0"/>
    <w:rsid w:val="006A3CDD"/>
    <w:rsid w:val="006A3FEB"/>
    <w:rsid w:val="006A4A79"/>
    <w:rsid w:val="006A53CE"/>
    <w:rsid w:val="006A5CA8"/>
    <w:rsid w:val="006A7B44"/>
    <w:rsid w:val="006B186D"/>
    <w:rsid w:val="006B2DAC"/>
    <w:rsid w:val="006B3BB8"/>
    <w:rsid w:val="006B45A0"/>
    <w:rsid w:val="006B4DBB"/>
    <w:rsid w:val="006B5B9D"/>
    <w:rsid w:val="006B681F"/>
    <w:rsid w:val="006B7EC5"/>
    <w:rsid w:val="006C09DD"/>
    <w:rsid w:val="006C220C"/>
    <w:rsid w:val="006C2A3C"/>
    <w:rsid w:val="006C3359"/>
    <w:rsid w:val="006C3CFB"/>
    <w:rsid w:val="006C6963"/>
    <w:rsid w:val="006D0C4F"/>
    <w:rsid w:val="006D101F"/>
    <w:rsid w:val="006D10A4"/>
    <w:rsid w:val="006D217B"/>
    <w:rsid w:val="006D37D2"/>
    <w:rsid w:val="006D47CD"/>
    <w:rsid w:val="006D50D6"/>
    <w:rsid w:val="006D55FD"/>
    <w:rsid w:val="006D567F"/>
    <w:rsid w:val="006D593A"/>
    <w:rsid w:val="006D5A9E"/>
    <w:rsid w:val="006D6C45"/>
    <w:rsid w:val="006D748E"/>
    <w:rsid w:val="006D76F7"/>
    <w:rsid w:val="006E1F72"/>
    <w:rsid w:val="006E2EB6"/>
    <w:rsid w:val="006E5311"/>
    <w:rsid w:val="006E7A4F"/>
    <w:rsid w:val="006F0808"/>
    <w:rsid w:val="006F2D0A"/>
    <w:rsid w:val="006F5199"/>
    <w:rsid w:val="006F5A84"/>
    <w:rsid w:val="006F67CD"/>
    <w:rsid w:val="007000F0"/>
    <w:rsid w:val="00700387"/>
    <w:rsid w:val="007008AB"/>
    <w:rsid w:val="007018CF"/>
    <w:rsid w:val="00710D66"/>
    <w:rsid w:val="007118A2"/>
    <w:rsid w:val="00713E7A"/>
    <w:rsid w:val="0071438C"/>
    <w:rsid w:val="00720C50"/>
    <w:rsid w:val="00721139"/>
    <w:rsid w:val="007255E6"/>
    <w:rsid w:val="00725F8C"/>
    <w:rsid w:val="007276C3"/>
    <w:rsid w:val="00727830"/>
    <w:rsid w:val="00732889"/>
    <w:rsid w:val="007377F4"/>
    <w:rsid w:val="00741147"/>
    <w:rsid w:val="007422A7"/>
    <w:rsid w:val="00745F0C"/>
    <w:rsid w:val="007476C6"/>
    <w:rsid w:val="007479AC"/>
    <w:rsid w:val="007479DF"/>
    <w:rsid w:val="00751E40"/>
    <w:rsid w:val="007523BC"/>
    <w:rsid w:val="0075517F"/>
    <w:rsid w:val="00755C16"/>
    <w:rsid w:val="00755FE3"/>
    <w:rsid w:val="00756117"/>
    <w:rsid w:val="007562DA"/>
    <w:rsid w:val="007575F6"/>
    <w:rsid w:val="007646A4"/>
    <w:rsid w:val="00766AAE"/>
    <w:rsid w:val="007675A3"/>
    <w:rsid w:val="00767B26"/>
    <w:rsid w:val="00771606"/>
    <w:rsid w:val="00771D0A"/>
    <w:rsid w:val="00772D34"/>
    <w:rsid w:val="00773213"/>
    <w:rsid w:val="00773760"/>
    <w:rsid w:val="00773AF4"/>
    <w:rsid w:val="00774C27"/>
    <w:rsid w:val="00774C54"/>
    <w:rsid w:val="00775711"/>
    <w:rsid w:val="00775781"/>
    <w:rsid w:val="00776BAF"/>
    <w:rsid w:val="0077720D"/>
    <w:rsid w:val="00780B29"/>
    <w:rsid w:val="00783008"/>
    <w:rsid w:val="007841C6"/>
    <w:rsid w:val="007851FF"/>
    <w:rsid w:val="0078608D"/>
    <w:rsid w:val="00787A02"/>
    <w:rsid w:val="00790A34"/>
    <w:rsid w:val="00795309"/>
    <w:rsid w:val="007A2CE0"/>
    <w:rsid w:val="007A3C7B"/>
    <w:rsid w:val="007A43B0"/>
    <w:rsid w:val="007A5629"/>
    <w:rsid w:val="007A5B78"/>
    <w:rsid w:val="007A6626"/>
    <w:rsid w:val="007A7890"/>
    <w:rsid w:val="007B3663"/>
    <w:rsid w:val="007B492E"/>
    <w:rsid w:val="007B5A51"/>
    <w:rsid w:val="007B5C75"/>
    <w:rsid w:val="007C08DB"/>
    <w:rsid w:val="007C16E2"/>
    <w:rsid w:val="007C1A02"/>
    <w:rsid w:val="007C2CAB"/>
    <w:rsid w:val="007C5A98"/>
    <w:rsid w:val="007C6308"/>
    <w:rsid w:val="007D26CE"/>
    <w:rsid w:val="007D3B70"/>
    <w:rsid w:val="007D5597"/>
    <w:rsid w:val="007D59AB"/>
    <w:rsid w:val="007D5FEE"/>
    <w:rsid w:val="007D6123"/>
    <w:rsid w:val="007D7D2A"/>
    <w:rsid w:val="007E0F49"/>
    <w:rsid w:val="007E17DA"/>
    <w:rsid w:val="007E29C4"/>
    <w:rsid w:val="007E6BF6"/>
    <w:rsid w:val="007E7747"/>
    <w:rsid w:val="007F07A8"/>
    <w:rsid w:val="007F0ECE"/>
    <w:rsid w:val="007F264F"/>
    <w:rsid w:val="007F41C1"/>
    <w:rsid w:val="00800D7B"/>
    <w:rsid w:val="008038B7"/>
    <w:rsid w:val="008044DA"/>
    <w:rsid w:val="00804523"/>
    <w:rsid w:val="008048BC"/>
    <w:rsid w:val="00804DEB"/>
    <w:rsid w:val="00806E0F"/>
    <w:rsid w:val="00807AA3"/>
    <w:rsid w:val="00810D57"/>
    <w:rsid w:val="00813365"/>
    <w:rsid w:val="008135BD"/>
    <w:rsid w:val="00815FA3"/>
    <w:rsid w:val="00815FF5"/>
    <w:rsid w:val="00816D75"/>
    <w:rsid w:val="00820E4E"/>
    <w:rsid w:val="00821499"/>
    <w:rsid w:val="00821C0E"/>
    <w:rsid w:val="00823E60"/>
    <w:rsid w:val="00824094"/>
    <w:rsid w:val="00825686"/>
    <w:rsid w:val="008307B3"/>
    <w:rsid w:val="00830D52"/>
    <w:rsid w:val="0083201A"/>
    <w:rsid w:val="00832483"/>
    <w:rsid w:val="008336F6"/>
    <w:rsid w:val="0083496D"/>
    <w:rsid w:val="008377E7"/>
    <w:rsid w:val="00840FDD"/>
    <w:rsid w:val="00843C5A"/>
    <w:rsid w:val="00844207"/>
    <w:rsid w:val="0084442A"/>
    <w:rsid w:val="00844C33"/>
    <w:rsid w:val="00844FCF"/>
    <w:rsid w:val="00845269"/>
    <w:rsid w:val="00845BF4"/>
    <w:rsid w:val="00847111"/>
    <w:rsid w:val="00852BAC"/>
    <w:rsid w:val="00855D7D"/>
    <w:rsid w:val="00856E5D"/>
    <w:rsid w:val="0085798E"/>
    <w:rsid w:val="008601F7"/>
    <w:rsid w:val="008633CB"/>
    <w:rsid w:val="008639B3"/>
    <w:rsid w:val="008702B0"/>
    <w:rsid w:val="008704F9"/>
    <w:rsid w:val="008705C0"/>
    <w:rsid w:val="008735B4"/>
    <w:rsid w:val="0087432C"/>
    <w:rsid w:val="00876DF9"/>
    <w:rsid w:val="00877C07"/>
    <w:rsid w:val="0088122E"/>
    <w:rsid w:val="00881CCE"/>
    <w:rsid w:val="00882B23"/>
    <w:rsid w:val="00882E66"/>
    <w:rsid w:val="0088368E"/>
    <w:rsid w:val="00883E49"/>
    <w:rsid w:val="00886AA7"/>
    <w:rsid w:val="00886F71"/>
    <w:rsid w:val="00887292"/>
    <w:rsid w:val="008909B4"/>
    <w:rsid w:val="00891947"/>
    <w:rsid w:val="00892032"/>
    <w:rsid w:val="00897E13"/>
    <w:rsid w:val="008A38BB"/>
    <w:rsid w:val="008A42A8"/>
    <w:rsid w:val="008A5CF4"/>
    <w:rsid w:val="008A76CE"/>
    <w:rsid w:val="008B175D"/>
    <w:rsid w:val="008B3D4C"/>
    <w:rsid w:val="008B735B"/>
    <w:rsid w:val="008B75BE"/>
    <w:rsid w:val="008C0187"/>
    <w:rsid w:val="008C12C9"/>
    <w:rsid w:val="008C2790"/>
    <w:rsid w:val="008C33FC"/>
    <w:rsid w:val="008C37CF"/>
    <w:rsid w:val="008C4326"/>
    <w:rsid w:val="008C501F"/>
    <w:rsid w:val="008C73D4"/>
    <w:rsid w:val="008C75E7"/>
    <w:rsid w:val="008D0D9F"/>
    <w:rsid w:val="008D16A7"/>
    <w:rsid w:val="008D289F"/>
    <w:rsid w:val="008D2AC1"/>
    <w:rsid w:val="008D48B1"/>
    <w:rsid w:val="008D6DBD"/>
    <w:rsid w:val="008D7B7A"/>
    <w:rsid w:val="008E01BD"/>
    <w:rsid w:val="008E0A75"/>
    <w:rsid w:val="008E1119"/>
    <w:rsid w:val="008E1A11"/>
    <w:rsid w:val="008E1C0A"/>
    <w:rsid w:val="008E3C2E"/>
    <w:rsid w:val="008E4E76"/>
    <w:rsid w:val="008E6D3B"/>
    <w:rsid w:val="008E708E"/>
    <w:rsid w:val="008F05A3"/>
    <w:rsid w:val="008F13A6"/>
    <w:rsid w:val="008F2CCB"/>
    <w:rsid w:val="008F3D24"/>
    <w:rsid w:val="008F446D"/>
    <w:rsid w:val="008F504D"/>
    <w:rsid w:val="008F7093"/>
    <w:rsid w:val="008F73CA"/>
    <w:rsid w:val="00904E24"/>
    <w:rsid w:val="00907EEF"/>
    <w:rsid w:val="00910E84"/>
    <w:rsid w:val="009116FD"/>
    <w:rsid w:val="00911AE8"/>
    <w:rsid w:val="00915B61"/>
    <w:rsid w:val="0091634A"/>
    <w:rsid w:val="00917BD7"/>
    <w:rsid w:val="00917C48"/>
    <w:rsid w:val="0092078D"/>
    <w:rsid w:val="00921186"/>
    <w:rsid w:val="00922A0C"/>
    <w:rsid w:val="0092358F"/>
    <w:rsid w:val="00924F02"/>
    <w:rsid w:val="00925686"/>
    <w:rsid w:val="009262D3"/>
    <w:rsid w:val="00926C2F"/>
    <w:rsid w:val="009274D7"/>
    <w:rsid w:val="009300AF"/>
    <w:rsid w:val="009307E2"/>
    <w:rsid w:val="00930C6D"/>
    <w:rsid w:val="00933339"/>
    <w:rsid w:val="00937037"/>
    <w:rsid w:val="0094427F"/>
    <w:rsid w:val="0094738F"/>
    <w:rsid w:val="00947E69"/>
    <w:rsid w:val="00951505"/>
    <w:rsid w:val="00954F3D"/>
    <w:rsid w:val="00960801"/>
    <w:rsid w:val="0096207C"/>
    <w:rsid w:val="00963353"/>
    <w:rsid w:val="00963E01"/>
    <w:rsid w:val="00964FEA"/>
    <w:rsid w:val="00966284"/>
    <w:rsid w:val="00967366"/>
    <w:rsid w:val="00971D73"/>
    <w:rsid w:val="009728C0"/>
    <w:rsid w:val="00973A52"/>
    <w:rsid w:val="009744B6"/>
    <w:rsid w:val="00975626"/>
    <w:rsid w:val="00975789"/>
    <w:rsid w:val="0098074C"/>
    <w:rsid w:val="00981C1E"/>
    <w:rsid w:val="00981E9A"/>
    <w:rsid w:val="009838B7"/>
    <w:rsid w:val="00984C10"/>
    <w:rsid w:val="009872DB"/>
    <w:rsid w:val="00991970"/>
    <w:rsid w:val="00991F5F"/>
    <w:rsid w:val="00993852"/>
    <w:rsid w:val="00994255"/>
    <w:rsid w:val="00995BB5"/>
    <w:rsid w:val="00996843"/>
    <w:rsid w:val="00996A76"/>
    <w:rsid w:val="009A209C"/>
    <w:rsid w:val="009A413D"/>
    <w:rsid w:val="009A43E0"/>
    <w:rsid w:val="009A49EE"/>
    <w:rsid w:val="009A5744"/>
    <w:rsid w:val="009A5DE8"/>
    <w:rsid w:val="009A733C"/>
    <w:rsid w:val="009A7A39"/>
    <w:rsid w:val="009A7B57"/>
    <w:rsid w:val="009B0548"/>
    <w:rsid w:val="009B289A"/>
    <w:rsid w:val="009B504D"/>
    <w:rsid w:val="009B5EB6"/>
    <w:rsid w:val="009C2DA3"/>
    <w:rsid w:val="009C31DC"/>
    <w:rsid w:val="009C4005"/>
    <w:rsid w:val="009C4497"/>
    <w:rsid w:val="009C5399"/>
    <w:rsid w:val="009C7245"/>
    <w:rsid w:val="009D0862"/>
    <w:rsid w:val="009D1C83"/>
    <w:rsid w:val="009D2E76"/>
    <w:rsid w:val="009D4AB5"/>
    <w:rsid w:val="009E06C7"/>
    <w:rsid w:val="009E1080"/>
    <w:rsid w:val="009E188F"/>
    <w:rsid w:val="009E2E33"/>
    <w:rsid w:val="009E3BAA"/>
    <w:rsid w:val="009E42A8"/>
    <w:rsid w:val="009E4BEF"/>
    <w:rsid w:val="009E4C0F"/>
    <w:rsid w:val="009E5EDC"/>
    <w:rsid w:val="009E688C"/>
    <w:rsid w:val="009E76F2"/>
    <w:rsid w:val="009F00C2"/>
    <w:rsid w:val="009F2E06"/>
    <w:rsid w:val="009F454E"/>
    <w:rsid w:val="009F48AD"/>
    <w:rsid w:val="009F6763"/>
    <w:rsid w:val="009F686D"/>
    <w:rsid w:val="009F71F9"/>
    <w:rsid w:val="00A0053F"/>
    <w:rsid w:val="00A03086"/>
    <w:rsid w:val="00A031A8"/>
    <w:rsid w:val="00A0336D"/>
    <w:rsid w:val="00A04D98"/>
    <w:rsid w:val="00A053F1"/>
    <w:rsid w:val="00A05BA7"/>
    <w:rsid w:val="00A06770"/>
    <w:rsid w:val="00A0679B"/>
    <w:rsid w:val="00A07027"/>
    <w:rsid w:val="00A1203F"/>
    <w:rsid w:val="00A13A08"/>
    <w:rsid w:val="00A148FA"/>
    <w:rsid w:val="00A14B0C"/>
    <w:rsid w:val="00A15A76"/>
    <w:rsid w:val="00A1620D"/>
    <w:rsid w:val="00A2052E"/>
    <w:rsid w:val="00A21638"/>
    <w:rsid w:val="00A22E5D"/>
    <w:rsid w:val="00A2357C"/>
    <w:rsid w:val="00A24BAE"/>
    <w:rsid w:val="00A24E0B"/>
    <w:rsid w:val="00A26451"/>
    <w:rsid w:val="00A2713F"/>
    <w:rsid w:val="00A31390"/>
    <w:rsid w:val="00A31BA6"/>
    <w:rsid w:val="00A33AC8"/>
    <w:rsid w:val="00A34832"/>
    <w:rsid w:val="00A35242"/>
    <w:rsid w:val="00A36617"/>
    <w:rsid w:val="00A36B1C"/>
    <w:rsid w:val="00A36BF7"/>
    <w:rsid w:val="00A37051"/>
    <w:rsid w:val="00A40F00"/>
    <w:rsid w:val="00A41041"/>
    <w:rsid w:val="00A41186"/>
    <w:rsid w:val="00A41A7C"/>
    <w:rsid w:val="00A41D34"/>
    <w:rsid w:val="00A475EF"/>
    <w:rsid w:val="00A535B9"/>
    <w:rsid w:val="00A54AE7"/>
    <w:rsid w:val="00A552C8"/>
    <w:rsid w:val="00A555A9"/>
    <w:rsid w:val="00A56F0D"/>
    <w:rsid w:val="00A56F44"/>
    <w:rsid w:val="00A603EB"/>
    <w:rsid w:val="00A61984"/>
    <w:rsid w:val="00A629B6"/>
    <w:rsid w:val="00A63A4F"/>
    <w:rsid w:val="00A6504E"/>
    <w:rsid w:val="00A741E3"/>
    <w:rsid w:val="00A74E95"/>
    <w:rsid w:val="00A76070"/>
    <w:rsid w:val="00A76E07"/>
    <w:rsid w:val="00A7704F"/>
    <w:rsid w:val="00A77D8E"/>
    <w:rsid w:val="00A80953"/>
    <w:rsid w:val="00A81F5E"/>
    <w:rsid w:val="00A8256B"/>
    <w:rsid w:val="00A82A8A"/>
    <w:rsid w:val="00A84565"/>
    <w:rsid w:val="00A84B9F"/>
    <w:rsid w:val="00A84FE9"/>
    <w:rsid w:val="00A85883"/>
    <w:rsid w:val="00A86840"/>
    <w:rsid w:val="00A869F3"/>
    <w:rsid w:val="00A86B01"/>
    <w:rsid w:val="00A8728E"/>
    <w:rsid w:val="00A87AD6"/>
    <w:rsid w:val="00A87C6C"/>
    <w:rsid w:val="00A907EC"/>
    <w:rsid w:val="00A934E9"/>
    <w:rsid w:val="00A942F6"/>
    <w:rsid w:val="00A95502"/>
    <w:rsid w:val="00A95CB4"/>
    <w:rsid w:val="00A95F87"/>
    <w:rsid w:val="00AA0AF2"/>
    <w:rsid w:val="00AA0B60"/>
    <w:rsid w:val="00AA2206"/>
    <w:rsid w:val="00AA274F"/>
    <w:rsid w:val="00AA5A5E"/>
    <w:rsid w:val="00AA6B19"/>
    <w:rsid w:val="00AB1926"/>
    <w:rsid w:val="00AB40F2"/>
    <w:rsid w:val="00AB4EAA"/>
    <w:rsid w:val="00AB5DDA"/>
    <w:rsid w:val="00AB7DF2"/>
    <w:rsid w:val="00AC06E2"/>
    <w:rsid w:val="00AC1563"/>
    <w:rsid w:val="00AC2A9D"/>
    <w:rsid w:val="00AC5E5F"/>
    <w:rsid w:val="00AC657B"/>
    <w:rsid w:val="00AC7BDD"/>
    <w:rsid w:val="00AD0537"/>
    <w:rsid w:val="00AD13F1"/>
    <w:rsid w:val="00AD14CF"/>
    <w:rsid w:val="00AD4478"/>
    <w:rsid w:val="00AD4B2C"/>
    <w:rsid w:val="00AD7111"/>
    <w:rsid w:val="00AD7122"/>
    <w:rsid w:val="00AD7322"/>
    <w:rsid w:val="00AE06F8"/>
    <w:rsid w:val="00AE1199"/>
    <w:rsid w:val="00AE1468"/>
    <w:rsid w:val="00AE1640"/>
    <w:rsid w:val="00AE1F02"/>
    <w:rsid w:val="00AE3C5B"/>
    <w:rsid w:val="00AE6551"/>
    <w:rsid w:val="00AF0CB0"/>
    <w:rsid w:val="00AF124C"/>
    <w:rsid w:val="00AF3582"/>
    <w:rsid w:val="00AF3BBA"/>
    <w:rsid w:val="00AF5D4A"/>
    <w:rsid w:val="00AF6168"/>
    <w:rsid w:val="00B00CDF"/>
    <w:rsid w:val="00B020B5"/>
    <w:rsid w:val="00B03B1B"/>
    <w:rsid w:val="00B03FF7"/>
    <w:rsid w:val="00B0484B"/>
    <w:rsid w:val="00B11907"/>
    <w:rsid w:val="00B12B43"/>
    <w:rsid w:val="00B1426E"/>
    <w:rsid w:val="00B15747"/>
    <w:rsid w:val="00B157EF"/>
    <w:rsid w:val="00B20DCF"/>
    <w:rsid w:val="00B228C2"/>
    <w:rsid w:val="00B22FBA"/>
    <w:rsid w:val="00B236BE"/>
    <w:rsid w:val="00B25618"/>
    <w:rsid w:val="00B25A71"/>
    <w:rsid w:val="00B311E7"/>
    <w:rsid w:val="00B34080"/>
    <w:rsid w:val="00B34380"/>
    <w:rsid w:val="00B360F6"/>
    <w:rsid w:val="00B4468E"/>
    <w:rsid w:val="00B4629F"/>
    <w:rsid w:val="00B5006F"/>
    <w:rsid w:val="00B513F6"/>
    <w:rsid w:val="00B54B36"/>
    <w:rsid w:val="00B55355"/>
    <w:rsid w:val="00B6109E"/>
    <w:rsid w:val="00B6152A"/>
    <w:rsid w:val="00B62048"/>
    <w:rsid w:val="00B646DE"/>
    <w:rsid w:val="00B64DDD"/>
    <w:rsid w:val="00B70F0A"/>
    <w:rsid w:val="00B74373"/>
    <w:rsid w:val="00B757B0"/>
    <w:rsid w:val="00B7619E"/>
    <w:rsid w:val="00B84F42"/>
    <w:rsid w:val="00B85081"/>
    <w:rsid w:val="00B85277"/>
    <w:rsid w:val="00B92FB4"/>
    <w:rsid w:val="00B936E7"/>
    <w:rsid w:val="00B94F66"/>
    <w:rsid w:val="00B959C0"/>
    <w:rsid w:val="00BA0C25"/>
    <w:rsid w:val="00BA40EF"/>
    <w:rsid w:val="00BA516C"/>
    <w:rsid w:val="00BA61C7"/>
    <w:rsid w:val="00BA662E"/>
    <w:rsid w:val="00BA753E"/>
    <w:rsid w:val="00BB06B5"/>
    <w:rsid w:val="00BB0DF8"/>
    <w:rsid w:val="00BB2AAB"/>
    <w:rsid w:val="00BB5301"/>
    <w:rsid w:val="00BB57D6"/>
    <w:rsid w:val="00BB5B12"/>
    <w:rsid w:val="00BB6258"/>
    <w:rsid w:val="00BC0627"/>
    <w:rsid w:val="00BC0ABF"/>
    <w:rsid w:val="00BC1FCB"/>
    <w:rsid w:val="00BC2C9A"/>
    <w:rsid w:val="00BC70F7"/>
    <w:rsid w:val="00BD0833"/>
    <w:rsid w:val="00BD3221"/>
    <w:rsid w:val="00BD441A"/>
    <w:rsid w:val="00BD5EE4"/>
    <w:rsid w:val="00BE1362"/>
    <w:rsid w:val="00BE1ED5"/>
    <w:rsid w:val="00BE22CC"/>
    <w:rsid w:val="00BE52D6"/>
    <w:rsid w:val="00BE6811"/>
    <w:rsid w:val="00BE6BF1"/>
    <w:rsid w:val="00BE7E57"/>
    <w:rsid w:val="00BF05FD"/>
    <w:rsid w:val="00BF2362"/>
    <w:rsid w:val="00BF23E7"/>
    <w:rsid w:val="00BF2D46"/>
    <w:rsid w:val="00BF3094"/>
    <w:rsid w:val="00BF53E8"/>
    <w:rsid w:val="00BF59CE"/>
    <w:rsid w:val="00BF7DCD"/>
    <w:rsid w:val="00C011D5"/>
    <w:rsid w:val="00C040CA"/>
    <w:rsid w:val="00C04963"/>
    <w:rsid w:val="00C051FB"/>
    <w:rsid w:val="00C07F2E"/>
    <w:rsid w:val="00C104FB"/>
    <w:rsid w:val="00C1072F"/>
    <w:rsid w:val="00C12AAA"/>
    <w:rsid w:val="00C172D4"/>
    <w:rsid w:val="00C17D97"/>
    <w:rsid w:val="00C221F3"/>
    <w:rsid w:val="00C22E12"/>
    <w:rsid w:val="00C24E8B"/>
    <w:rsid w:val="00C27048"/>
    <w:rsid w:val="00C27EB9"/>
    <w:rsid w:val="00C310E2"/>
    <w:rsid w:val="00C334F3"/>
    <w:rsid w:val="00C34AFF"/>
    <w:rsid w:val="00C353B7"/>
    <w:rsid w:val="00C355EB"/>
    <w:rsid w:val="00C35AA8"/>
    <w:rsid w:val="00C35CD0"/>
    <w:rsid w:val="00C41504"/>
    <w:rsid w:val="00C41B4F"/>
    <w:rsid w:val="00C42694"/>
    <w:rsid w:val="00C42F6C"/>
    <w:rsid w:val="00C4327E"/>
    <w:rsid w:val="00C44E70"/>
    <w:rsid w:val="00C47526"/>
    <w:rsid w:val="00C47D7A"/>
    <w:rsid w:val="00C52919"/>
    <w:rsid w:val="00C53959"/>
    <w:rsid w:val="00C559F0"/>
    <w:rsid w:val="00C6303A"/>
    <w:rsid w:val="00C647A0"/>
    <w:rsid w:val="00C65001"/>
    <w:rsid w:val="00C679FF"/>
    <w:rsid w:val="00C72091"/>
    <w:rsid w:val="00C768AC"/>
    <w:rsid w:val="00C76E1E"/>
    <w:rsid w:val="00C8022B"/>
    <w:rsid w:val="00C804F0"/>
    <w:rsid w:val="00C81C69"/>
    <w:rsid w:val="00C835A7"/>
    <w:rsid w:val="00C84DEF"/>
    <w:rsid w:val="00C85DBF"/>
    <w:rsid w:val="00C86A80"/>
    <w:rsid w:val="00C8765D"/>
    <w:rsid w:val="00C87971"/>
    <w:rsid w:val="00C87C23"/>
    <w:rsid w:val="00C900B3"/>
    <w:rsid w:val="00C904F9"/>
    <w:rsid w:val="00C90F98"/>
    <w:rsid w:val="00C951E4"/>
    <w:rsid w:val="00C968D8"/>
    <w:rsid w:val="00C96ABA"/>
    <w:rsid w:val="00CA09B0"/>
    <w:rsid w:val="00CA2E7E"/>
    <w:rsid w:val="00CA3088"/>
    <w:rsid w:val="00CA4D1D"/>
    <w:rsid w:val="00CA6BF8"/>
    <w:rsid w:val="00CA6DED"/>
    <w:rsid w:val="00CB2A57"/>
    <w:rsid w:val="00CB5928"/>
    <w:rsid w:val="00CB6BDA"/>
    <w:rsid w:val="00CC01DC"/>
    <w:rsid w:val="00CC04D0"/>
    <w:rsid w:val="00CC0DD7"/>
    <w:rsid w:val="00CC2970"/>
    <w:rsid w:val="00CC2A8B"/>
    <w:rsid w:val="00CC350B"/>
    <w:rsid w:val="00CC5826"/>
    <w:rsid w:val="00CC68CD"/>
    <w:rsid w:val="00CC7106"/>
    <w:rsid w:val="00CD1762"/>
    <w:rsid w:val="00CD67B3"/>
    <w:rsid w:val="00CD6BAB"/>
    <w:rsid w:val="00CD7B32"/>
    <w:rsid w:val="00CE0FAE"/>
    <w:rsid w:val="00CE34E7"/>
    <w:rsid w:val="00CE37E2"/>
    <w:rsid w:val="00CE4149"/>
    <w:rsid w:val="00CE6A0E"/>
    <w:rsid w:val="00CF1A19"/>
    <w:rsid w:val="00CF221A"/>
    <w:rsid w:val="00CF3DAC"/>
    <w:rsid w:val="00CF409A"/>
    <w:rsid w:val="00CF5EF3"/>
    <w:rsid w:val="00CF737D"/>
    <w:rsid w:val="00D009F4"/>
    <w:rsid w:val="00D028B3"/>
    <w:rsid w:val="00D04BA9"/>
    <w:rsid w:val="00D07B66"/>
    <w:rsid w:val="00D10932"/>
    <w:rsid w:val="00D119C3"/>
    <w:rsid w:val="00D11F79"/>
    <w:rsid w:val="00D133CA"/>
    <w:rsid w:val="00D13724"/>
    <w:rsid w:val="00D143B6"/>
    <w:rsid w:val="00D1590F"/>
    <w:rsid w:val="00D17708"/>
    <w:rsid w:val="00D23A7F"/>
    <w:rsid w:val="00D25F07"/>
    <w:rsid w:val="00D321E9"/>
    <w:rsid w:val="00D32E69"/>
    <w:rsid w:val="00D33C26"/>
    <w:rsid w:val="00D3566C"/>
    <w:rsid w:val="00D35B11"/>
    <w:rsid w:val="00D40060"/>
    <w:rsid w:val="00D40A76"/>
    <w:rsid w:val="00D424AA"/>
    <w:rsid w:val="00D43810"/>
    <w:rsid w:val="00D4491D"/>
    <w:rsid w:val="00D45F68"/>
    <w:rsid w:val="00D4638C"/>
    <w:rsid w:val="00D47000"/>
    <w:rsid w:val="00D50B67"/>
    <w:rsid w:val="00D51801"/>
    <w:rsid w:val="00D52010"/>
    <w:rsid w:val="00D52640"/>
    <w:rsid w:val="00D53EE9"/>
    <w:rsid w:val="00D558CB"/>
    <w:rsid w:val="00D55B9B"/>
    <w:rsid w:val="00D578A7"/>
    <w:rsid w:val="00D614FB"/>
    <w:rsid w:val="00D6158D"/>
    <w:rsid w:val="00D62833"/>
    <w:rsid w:val="00D62EC7"/>
    <w:rsid w:val="00D6406E"/>
    <w:rsid w:val="00D64A77"/>
    <w:rsid w:val="00D67EC6"/>
    <w:rsid w:val="00D705E2"/>
    <w:rsid w:val="00D714E0"/>
    <w:rsid w:val="00D716EA"/>
    <w:rsid w:val="00D7366F"/>
    <w:rsid w:val="00D7438E"/>
    <w:rsid w:val="00D771E0"/>
    <w:rsid w:val="00D77990"/>
    <w:rsid w:val="00D77EC6"/>
    <w:rsid w:val="00D81DB7"/>
    <w:rsid w:val="00D8548B"/>
    <w:rsid w:val="00D856A3"/>
    <w:rsid w:val="00D86696"/>
    <w:rsid w:val="00D9055C"/>
    <w:rsid w:val="00D90653"/>
    <w:rsid w:val="00D9318A"/>
    <w:rsid w:val="00D94076"/>
    <w:rsid w:val="00D95468"/>
    <w:rsid w:val="00D96B45"/>
    <w:rsid w:val="00D9720F"/>
    <w:rsid w:val="00D977A4"/>
    <w:rsid w:val="00DA627A"/>
    <w:rsid w:val="00DB2D2F"/>
    <w:rsid w:val="00DB44A7"/>
    <w:rsid w:val="00DB4C26"/>
    <w:rsid w:val="00DB65A6"/>
    <w:rsid w:val="00DB6B20"/>
    <w:rsid w:val="00DC519C"/>
    <w:rsid w:val="00DC6DCC"/>
    <w:rsid w:val="00DD0E59"/>
    <w:rsid w:val="00DD1839"/>
    <w:rsid w:val="00DD39AA"/>
    <w:rsid w:val="00DD4206"/>
    <w:rsid w:val="00DD468A"/>
    <w:rsid w:val="00DD4C8F"/>
    <w:rsid w:val="00DE0A4D"/>
    <w:rsid w:val="00DE155A"/>
    <w:rsid w:val="00DE3447"/>
    <w:rsid w:val="00DE3A3B"/>
    <w:rsid w:val="00DE4D55"/>
    <w:rsid w:val="00DE6114"/>
    <w:rsid w:val="00DE6AD7"/>
    <w:rsid w:val="00DE7932"/>
    <w:rsid w:val="00DF2279"/>
    <w:rsid w:val="00DF4D89"/>
    <w:rsid w:val="00DF5598"/>
    <w:rsid w:val="00DF576E"/>
    <w:rsid w:val="00DF7DA0"/>
    <w:rsid w:val="00E00BE7"/>
    <w:rsid w:val="00E0129C"/>
    <w:rsid w:val="00E03BFC"/>
    <w:rsid w:val="00E04887"/>
    <w:rsid w:val="00E0611A"/>
    <w:rsid w:val="00E14164"/>
    <w:rsid w:val="00E17546"/>
    <w:rsid w:val="00E1791B"/>
    <w:rsid w:val="00E20AC0"/>
    <w:rsid w:val="00E24ADB"/>
    <w:rsid w:val="00E24F3E"/>
    <w:rsid w:val="00E2648C"/>
    <w:rsid w:val="00E31DEE"/>
    <w:rsid w:val="00E32292"/>
    <w:rsid w:val="00E3346B"/>
    <w:rsid w:val="00E34C47"/>
    <w:rsid w:val="00E34E44"/>
    <w:rsid w:val="00E353CF"/>
    <w:rsid w:val="00E37F2C"/>
    <w:rsid w:val="00E41371"/>
    <w:rsid w:val="00E44A8B"/>
    <w:rsid w:val="00E44B7B"/>
    <w:rsid w:val="00E50CE7"/>
    <w:rsid w:val="00E50E5D"/>
    <w:rsid w:val="00E5127D"/>
    <w:rsid w:val="00E52A25"/>
    <w:rsid w:val="00E54EDA"/>
    <w:rsid w:val="00E55700"/>
    <w:rsid w:val="00E557A9"/>
    <w:rsid w:val="00E57F7F"/>
    <w:rsid w:val="00E60B96"/>
    <w:rsid w:val="00E6124D"/>
    <w:rsid w:val="00E616C5"/>
    <w:rsid w:val="00E6227A"/>
    <w:rsid w:val="00E625BD"/>
    <w:rsid w:val="00E63D38"/>
    <w:rsid w:val="00E63F8E"/>
    <w:rsid w:val="00E64124"/>
    <w:rsid w:val="00E64296"/>
    <w:rsid w:val="00E64F91"/>
    <w:rsid w:val="00E6540B"/>
    <w:rsid w:val="00E664E1"/>
    <w:rsid w:val="00E66DDE"/>
    <w:rsid w:val="00E7183A"/>
    <w:rsid w:val="00E71C67"/>
    <w:rsid w:val="00E7272D"/>
    <w:rsid w:val="00E74139"/>
    <w:rsid w:val="00E7478C"/>
    <w:rsid w:val="00E75A6E"/>
    <w:rsid w:val="00E7620E"/>
    <w:rsid w:val="00E817A4"/>
    <w:rsid w:val="00E81F1C"/>
    <w:rsid w:val="00E82263"/>
    <w:rsid w:val="00E82D53"/>
    <w:rsid w:val="00E82DC8"/>
    <w:rsid w:val="00E85181"/>
    <w:rsid w:val="00E91F43"/>
    <w:rsid w:val="00E93CEA"/>
    <w:rsid w:val="00E95165"/>
    <w:rsid w:val="00E96330"/>
    <w:rsid w:val="00E97BCC"/>
    <w:rsid w:val="00EA7B62"/>
    <w:rsid w:val="00EA7BAD"/>
    <w:rsid w:val="00EA7F39"/>
    <w:rsid w:val="00EB22FA"/>
    <w:rsid w:val="00EB3141"/>
    <w:rsid w:val="00EB383C"/>
    <w:rsid w:val="00EB3A58"/>
    <w:rsid w:val="00EB4251"/>
    <w:rsid w:val="00EB425B"/>
    <w:rsid w:val="00EB46B9"/>
    <w:rsid w:val="00EB5AFF"/>
    <w:rsid w:val="00EC216D"/>
    <w:rsid w:val="00EC3356"/>
    <w:rsid w:val="00EC4761"/>
    <w:rsid w:val="00EC483E"/>
    <w:rsid w:val="00EC7AF1"/>
    <w:rsid w:val="00EC7F26"/>
    <w:rsid w:val="00ED0553"/>
    <w:rsid w:val="00ED153B"/>
    <w:rsid w:val="00ED53F5"/>
    <w:rsid w:val="00ED7CAB"/>
    <w:rsid w:val="00EE1B68"/>
    <w:rsid w:val="00EE480D"/>
    <w:rsid w:val="00EE4EF7"/>
    <w:rsid w:val="00EE6FBD"/>
    <w:rsid w:val="00EE7611"/>
    <w:rsid w:val="00EE7A07"/>
    <w:rsid w:val="00EF0594"/>
    <w:rsid w:val="00EF0745"/>
    <w:rsid w:val="00EF37A6"/>
    <w:rsid w:val="00EF5347"/>
    <w:rsid w:val="00EF70C9"/>
    <w:rsid w:val="00EF7C8D"/>
    <w:rsid w:val="00F01288"/>
    <w:rsid w:val="00F01A91"/>
    <w:rsid w:val="00F01CC4"/>
    <w:rsid w:val="00F01F07"/>
    <w:rsid w:val="00F02F7C"/>
    <w:rsid w:val="00F056F0"/>
    <w:rsid w:val="00F10AB1"/>
    <w:rsid w:val="00F11AFE"/>
    <w:rsid w:val="00F13C4E"/>
    <w:rsid w:val="00F17059"/>
    <w:rsid w:val="00F179DC"/>
    <w:rsid w:val="00F22041"/>
    <w:rsid w:val="00F220C2"/>
    <w:rsid w:val="00F22FB7"/>
    <w:rsid w:val="00F23CF8"/>
    <w:rsid w:val="00F25641"/>
    <w:rsid w:val="00F26700"/>
    <w:rsid w:val="00F3151B"/>
    <w:rsid w:val="00F3156E"/>
    <w:rsid w:val="00F3174A"/>
    <w:rsid w:val="00F32764"/>
    <w:rsid w:val="00F349D6"/>
    <w:rsid w:val="00F35270"/>
    <w:rsid w:val="00F356BC"/>
    <w:rsid w:val="00F36BD6"/>
    <w:rsid w:val="00F37447"/>
    <w:rsid w:val="00F37A87"/>
    <w:rsid w:val="00F461FA"/>
    <w:rsid w:val="00F466D9"/>
    <w:rsid w:val="00F467E8"/>
    <w:rsid w:val="00F46A06"/>
    <w:rsid w:val="00F46A7F"/>
    <w:rsid w:val="00F46BDB"/>
    <w:rsid w:val="00F502A2"/>
    <w:rsid w:val="00F51FD4"/>
    <w:rsid w:val="00F52C66"/>
    <w:rsid w:val="00F54223"/>
    <w:rsid w:val="00F55F45"/>
    <w:rsid w:val="00F56685"/>
    <w:rsid w:val="00F574A9"/>
    <w:rsid w:val="00F57501"/>
    <w:rsid w:val="00F57891"/>
    <w:rsid w:val="00F616FE"/>
    <w:rsid w:val="00F62F07"/>
    <w:rsid w:val="00F63208"/>
    <w:rsid w:val="00F67080"/>
    <w:rsid w:val="00F70126"/>
    <w:rsid w:val="00F7016B"/>
    <w:rsid w:val="00F72967"/>
    <w:rsid w:val="00F72DF3"/>
    <w:rsid w:val="00F750AE"/>
    <w:rsid w:val="00F7557A"/>
    <w:rsid w:val="00F75C2E"/>
    <w:rsid w:val="00F75D64"/>
    <w:rsid w:val="00F840FA"/>
    <w:rsid w:val="00F84AEA"/>
    <w:rsid w:val="00F85142"/>
    <w:rsid w:val="00F852F4"/>
    <w:rsid w:val="00F85407"/>
    <w:rsid w:val="00F868FF"/>
    <w:rsid w:val="00F8753D"/>
    <w:rsid w:val="00F91388"/>
    <w:rsid w:val="00F91BC6"/>
    <w:rsid w:val="00F92D73"/>
    <w:rsid w:val="00F92FE0"/>
    <w:rsid w:val="00FA18EA"/>
    <w:rsid w:val="00FA2C7D"/>
    <w:rsid w:val="00FA4439"/>
    <w:rsid w:val="00FA51D2"/>
    <w:rsid w:val="00FA5F02"/>
    <w:rsid w:val="00FA6219"/>
    <w:rsid w:val="00FA6CE8"/>
    <w:rsid w:val="00FA7DCC"/>
    <w:rsid w:val="00FB14C1"/>
    <w:rsid w:val="00FB14C2"/>
    <w:rsid w:val="00FB2272"/>
    <w:rsid w:val="00FB2AA6"/>
    <w:rsid w:val="00FB3BD4"/>
    <w:rsid w:val="00FB5C58"/>
    <w:rsid w:val="00FB69AE"/>
    <w:rsid w:val="00FB6E19"/>
    <w:rsid w:val="00FC384E"/>
    <w:rsid w:val="00FC4801"/>
    <w:rsid w:val="00FC54E6"/>
    <w:rsid w:val="00FC54F4"/>
    <w:rsid w:val="00FC5F4F"/>
    <w:rsid w:val="00FC7024"/>
    <w:rsid w:val="00FD2D43"/>
    <w:rsid w:val="00FD2F50"/>
    <w:rsid w:val="00FD483F"/>
    <w:rsid w:val="00FD5318"/>
    <w:rsid w:val="00FD5E58"/>
    <w:rsid w:val="00FD70E7"/>
    <w:rsid w:val="00FD73A7"/>
    <w:rsid w:val="00FD7421"/>
    <w:rsid w:val="00FE0D7B"/>
    <w:rsid w:val="00FE2FA4"/>
    <w:rsid w:val="00FE4217"/>
    <w:rsid w:val="00FE585B"/>
    <w:rsid w:val="00FE68E9"/>
    <w:rsid w:val="00FF165C"/>
    <w:rsid w:val="00FF366A"/>
    <w:rsid w:val="00FF41ED"/>
    <w:rsid w:val="00FF45FD"/>
    <w:rsid w:val="00FF55A8"/>
    <w:rsid w:val="00FF5D38"/>
    <w:rsid w:val="00FF5F76"/>
    <w:rsid w:val="00FF6796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CB3"/>
  <w15:chartTrackingRefBased/>
  <w15:docId w15:val="{33065A95-1B04-4A42-B91D-0CCA9AB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D7"/>
    <w:pPr>
      <w:spacing w:line="300" w:lineRule="auto"/>
    </w:pPr>
    <w:rPr>
      <w:rFonts w:ascii="Arial" w:hAnsi="Arial"/>
      <w:sz w:val="24"/>
      <w:szCs w:val="20"/>
    </w:rPr>
  </w:style>
  <w:style w:type="paragraph" w:styleId="Rubrik1">
    <w:name w:val="heading 1"/>
    <w:basedOn w:val="Rubrik"/>
    <w:next w:val="Normal"/>
    <w:link w:val="Rubrik1Char"/>
    <w:uiPriority w:val="9"/>
    <w:qFormat/>
    <w:rsid w:val="00A84565"/>
    <w:pPr>
      <w:spacing w:before="120" w:after="360" w:line="276" w:lineRule="auto"/>
      <w:outlineLvl w:val="0"/>
    </w:pPr>
    <w:rPr>
      <w:rFonts w:ascii="Arial" w:hAnsi="Arial" w:cs="Arial"/>
      <w:b w:val="0"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634CD7"/>
    <w:pPr>
      <w:outlineLvl w:val="1"/>
    </w:pPr>
  </w:style>
  <w:style w:type="paragraph" w:styleId="Rubrik3">
    <w:name w:val="heading 3"/>
    <w:next w:val="Normal"/>
    <w:link w:val="Rubrik3Char"/>
    <w:uiPriority w:val="9"/>
    <w:unhideWhenUsed/>
    <w:rsid w:val="00634CD7"/>
    <w:pPr>
      <w:spacing w:before="120" w:after="40"/>
      <w:outlineLvl w:val="2"/>
    </w:pPr>
    <w:rPr>
      <w:rFonts w:ascii="Arial" w:hAnsi="Arial"/>
      <w:b/>
      <w:bCs/>
      <w:sz w:val="24"/>
    </w:rPr>
  </w:style>
  <w:style w:type="paragraph" w:styleId="Rubrik4">
    <w:name w:val="heading 4"/>
    <w:aliases w:val="Rubrik- 3"/>
    <w:basedOn w:val="Rubrik2"/>
    <w:next w:val="Normal"/>
    <w:link w:val="Rubrik4Char"/>
    <w:uiPriority w:val="9"/>
    <w:unhideWhenUsed/>
    <w:qFormat/>
    <w:rsid w:val="00A40F00"/>
    <w:pPr>
      <w:spacing w:after="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rsid w:val="00604D47"/>
    <w:pPr>
      <w:spacing w:after="0" w:line="240" w:lineRule="auto"/>
      <w:contextualSpacing/>
    </w:pPr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4D47"/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A84565"/>
    <w:rPr>
      <w:rFonts w:ascii="Arial" w:eastAsiaTheme="majorEastAsia" w:hAnsi="Arial" w:cs="Arial"/>
      <w:bCs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34CD7"/>
    <w:rPr>
      <w:rFonts w:ascii="Arial" w:hAnsi="Arial"/>
      <w:b/>
      <w:bCs/>
      <w:sz w:val="24"/>
    </w:rPr>
  </w:style>
  <w:style w:type="paragraph" w:styleId="Underrubrik">
    <w:name w:val="Subtitle"/>
    <w:aliases w:val="Utskriven brödtext"/>
    <w:basedOn w:val="Normal"/>
    <w:next w:val="Normal"/>
    <w:link w:val="UnderrubrikChar"/>
    <w:uiPriority w:val="11"/>
    <w:qFormat/>
    <w:rsid w:val="0075517F"/>
    <w:rPr>
      <w:rFonts w:ascii="Georgia" w:hAnsi="Georgia"/>
      <w:szCs w:val="26"/>
    </w:rPr>
  </w:style>
  <w:style w:type="character" w:customStyle="1" w:styleId="UnderrubrikChar">
    <w:name w:val="Underrubrik Char"/>
    <w:aliases w:val="Utskriven brödtext Char"/>
    <w:basedOn w:val="Standardstycketeckensnitt"/>
    <w:link w:val="Underrubrik"/>
    <w:uiPriority w:val="11"/>
    <w:rsid w:val="0075517F"/>
    <w:rPr>
      <w:rFonts w:ascii="Georgia" w:hAnsi="Georgia"/>
      <w:sz w:val="24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4D47"/>
    <w:rPr>
      <w:rFonts w:ascii="Source Sans Pro" w:hAnsi="Source Sans Pro"/>
      <w:sz w:val="24"/>
    </w:rPr>
  </w:style>
  <w:style w:type="paragraph" w:styleId="Sidfot">
    <w:name w:val="footer"/>
    <w:basedOn w:val="Normal"/>
    <w:link w:val="Sidfot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4D47"/>
    <w:rPr>
      <w:rFonts w:ascii="Source Sans Pro" w:hAnsi="Source Sans Pro"/>
      <w:sz w:val="24"/>
    </w:rPr>
  </w:style>
  <w:style w:type="character" w:styleId="Hyperlnk">
    <w:name w:val="Hyperlink"/>
    <w:basedOn w:val="Standardstycketeckensnitt"/>
    <w:uiPriority w:val="99"/>
    <w:unhideWhenUsed/>
    <w:rsid w:val="00604D4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4D47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D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BF7DCD"/>
    <w:pPr>
      <w:spacing w:after="0" w:line="240" w:lineRule="auto"/>
    </w:pPr>
    <w:rPr>
      <w:rFonts w:ascii="Arial" w:hAnsi="Arial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34CD7"/>
    <w:rPr>
      <w:rFonts w:ascii="Arial" w:hAnsi="Arial"/>
      <w:b/>
      <w:bCs/>
      <w:sz w:val="24"/>
    </w:rPr>
  </w:style>
  <w:style w:type="character" w:customStyle="1" w:styleId="Rubrik4Char">
    <w:name w:val="Rubrik 4 Char"/>
    <w:aliases w:val="Rubrik- 3 Char"/>
    <w:basedOn w:val="Standardstycketeckensnitt"/>
    <w:link w:val="Rubrik4"/>
    <w:uiPriority w:val="9"/>
    <w:rsid w:val="00A40F00"/>
    <w:rPr>
      <w:rFonts w:ascii="Arial" w:hAnsi="Arial"/>
      <w:b/>
      <w:bCs/>
      <w:i/>
      <w:iCs/>
      <w:sz w:val="24"/>
    </w:rPr>
  </w:style>
  <w:style w:type="character" w:styleId="Diskretbetoning">
    <w:name w:val="Subtle Emphasis"/>
    <w:basedOn w:val="Standardstycketeckensnitt"/>
    <w:uiPriority w:val="19"/>
    <w:rsid w:val="009C4005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9C4005"/>
    <w:rPr>
      <w:i/>
      <w:iCs/>
    </w:rPr>
  </w:style>
  <w:style w:type="paragraph" w:styleId="Liststycke">
    <w:name w:val="List Paragraph"/>
    <w:basedOn w:val="Normal"/>
    <w:uiPriority w:val="34"/>
    <w:qFormat/>
    <w:rsid w:val="00634CD7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D1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4341A"/>
    <w:pPr>
      <w:keepNext/>
      <w:keepLines/>
      <w:spacing w:before="240" w:after="0" w:line="259" w:lineRule="auto"/>
      <w:contextualSpacing w:val="0"/>
      <w:outlineLvl w:val="9"/>
    </w:pPr>
    <w:rPr>
      <w:rFonts w:ascii="Calibri Light" w:eastAsia="Times New Roman" w:hAnsi="Calibri Light" w:cs="Times New Roman"/>
      <w:bCs w:val="0"/>
      <w:color w:val="2F5496"/>
      <w:spacing w:val="0"/>
      <w:kern w:val="0"/>
      <w:sz w:val="32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Innehll2">
    <w:name w:val="toc 2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  <w:ind w:left="240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size">
    <w:name w:val="size"/>
    <w:rsid w:val="00170A5A"/>
  </w:style>
  <w:style w:type="character" w:styleId="Stark">
    <w:name w:val="Strong"/>
    <w:basedOn w:val="Standardstycketeckensnitt"/>
    <w:uiPriority w:val="22"/>
    <w:qFormat/>
    <w:rsid w:val="002C2717"/>
    <w:rPr>
      <w:b/>
      <w:b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44FC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44FCF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44FCF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44FC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44FCF"/>
    <w:rPr>
      <w:rFonts w:ascii="Arial" w:hAnsi="Arial"/>
      <w:b/>
      <w:bCs/>
      <w:sz w:val="20"/>
      <w:szCs w:val="20"/>
    </w:rPr>
  </w:style>
  <w:style w:type="paragraph" w:customStyle="1" w:styleId="Normal1">
    <w:name w:val="Normal1"/>
    <w:basedOn w:val="Normal"/>
    <w:rsid w:val="0023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Normal2">
    <w:name w:val="Normal2"/>
    <w:basedOn w:val="Normal"/>
    <w:rsid w:val="00EC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1">
    <w:name w:val="p1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3">
    <w:name w:val="p3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table" w:styleId="Oformateradtabell1">
    <w:name w:val="Plain Table 1"/>
    <w:basedOn w:val="Normaltabell"/>
    <w:uiPriority w:val="41"/>
    <w:rsid w:val="006F67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nvndHyperlnk">
    <w:name w:val="FollowedHyperlink"/>
    <w:basedOn w:val="Standardstycketeckensnitt"/>
    <w:uiPriority w:val="99"/>
    <w:semiHidden/>
    <w:unhideWhenUsed/>
    <w:rsid w:val="00555C1E"/>
    <w:rPr>
      <w:color w:val="954F72" w:themeColor="followedHyperlink"/>
      <w:u w:val="single"/>
    </w:rPr>
  </w:style>
  <w:style w:type="table" w:styleId="Rutntstabell4dekorfrg1">
    <w:name w:val="Grid Table 4 Accent 1"/>
    <w:basedOn w:val="Normaltabell"/>
    <w:uiPriority w:val="49"/>
    <w:rsid w:val="004D2720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1ljusdekorfrg1">
    <w:name w:val="Grid Table 1 Light Accent 1"/>
    <w:basedOn w:val="Normaltabell"/>
    <w:uiPriority w:val="46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dekorfrg1">
    <w:name w:val="Grid Table 2 Accent 1"/>
    <w:basedOn w:val="Normaltabell"/>
    <w:uiPriority w:val="47"/>
    <w:rsid w:val="00A3483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4dekorfrg5">
    <w:name w:val="Grid Table 4 Accent 5"/>
    <w:basedOn w:val="Normaltabell"/>
    <w:uiPriority w:val="49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A3483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5mrkdekorfrg1">
    <w:name w:val="Grid Table 5 Dark Accent 1"/>
    <w:basedOn w:val="Normaltabell"/>
    <w:uiPriority w:val="50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E179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791B"/>
    <w:pPr>
      <w:widowControl w:val="0"/>
      <w:autoSpaceDE w:val="0"/>
      <w:autoSpaceDN w:val="0"/>
      <w:spacing w:before="35" w:after="0" w:line="240" w:lineRule="auto"/>
      <w:ind w:left="86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adf11\Downloads\Dokumentmall%20Handboll%20Nor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CFA39AEA97A047AD746F3ABBA8DE59" ma:contentTypeVersion="14" ma:contentTypeDescription="Skapa ett nytt dokument." ma:contentTypeScope="" ma:versionID="db1ab308d9b1bb29e8435a1b684009eb">
  <xsd:schema xmlns:xsd="http://www.w3.org/2001/XMLSchema" xmlns:xs="http://www.w3.org/2001/XMLSchema" xmlns:p="http://schemas.microsoft.com/office/2006/metadata/properties" xmlns:ns2="dac4ef81-3c3f-425f-a17f-c99dd4505a7a" xmlns:ns3="eb05780c-1da9-4bd9-b4a9-576b61a993df" targetNamespace="http://schemas.microsoft.com/office/2006/metadata/properties" ma:root="true" ma:fieldsID="ec9d7c24f6e84e0f97dd08c562d9d156" ns2:_="" ns3:_="">
    <xsd:import namespace="dac4ef81-3c3f-425f-a17f-c99dd4505a7a"/>
    <xsd:import namespace="eb05780c-1da9-4bd9-b4a9-576b61a99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ef81-3c3f-425f-a17f-c99dd4505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aa20422-4f1f-4b30-a4c3-88573e663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5780c-1da9-4bd9-b4a9-576b61a99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18924f-d970-447c-b984-c06298c969bb}" ma:internalName="TaxCatchAll" ma:showField="CatchAllData" ma:web="eb05780c-1da9-4bd9-b4a9-576b61a9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c4ef81-3c3f-425f-a17f-c99dd4505a7a">
      <Terms xmlns="http://schemas.microsoft.com/office/infopath/2007/PartnerControls"/>
    </lcf76f155ced4ddcb4097134ff3c332f>
    <TaxCatchAll xmlns="eb05780c-1da9-4bd9-b4a9-576b61a993df" xsi:nil="true"/>
  </documentManagement>
</p:properties>
</file>

<file path=customXml/itemProps1.xml><?xml version="1.0" encoding="utf-8"?>
<ds:datastoreItem xmlns:ds="http://schemas.openxmlformats.org/officeDocument/2006/customXml" ds:itemID="{167B0B9B-8F73-477B-9A11-FB957BA07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073A2F-5C56-4135-8DCA-D9AB28B8F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4ef81-3c3f-425f-a17f-c99dd4505a7a"/>
    <ds:schemaRef ds:uri="eb05780c-1da9-4bd9-b4a9-576b61a993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0E8CFC-D85D-472C-AAA6-B3C4E9D0D0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C13BBC-5BF8-41F5-912B-88EDF3CB5416}">
  <ds:schemaRefs>
    <ds:schemaRef ds:uri="http://schemas.microsoft.com/office/2006/metadata/properties"/>
    <ds:schemaRef ds:uri="http://schemas.microsoft.com/office/infopath/2007/PartnerControls"/>
    <ds:schemaRef ds:uri="dac4ef81-3c3f-425f-a17f-c99dd4505a7a"/>
    <ds:schemaRef ds:uri="eb05780c-1da9-4bd9-b4a9-576b61a993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Dokumentmall Handboll Norr</Template>
  <TotalTime>8</TotalTime>
  <Pages>1</Pages>
  <Words>73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Elenor Larsson (RF-SISU Norrbotten)</dc:creator>
  <cp:keywords/>
  <dc:description/>
  <cp:lastModifiedBy>Gabriella Persson</cp:lastModifiedBy>
  <cp:revision>8</cp:revision>
  <cp:lastPrinted>2026-10-02T07:55:00Z</cp:lastPrinted>
  <dcterms:created xsi:type="dcterms:W3CDTF">2026-09-30T12:02:00Z</dcterms:created>
  <dcterms:modified xsi:type="dcterms:W3CDTF">2026-10-16T05:53:00Z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0x01010049CFA39AEA97A047AD746F3ABBA8DE59</vt:lpwstr>
  </property>
</Properties>
</file>