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B0EF9" w14:textId="2E112EEC" w:rsidR="00E1791B" w:rsidRPr="004D4B12" w:rsidRDefault="008702B0" w:rsidP="00A47DA6">
      <w:pPr>
        <w:spacing w:line="240" w:lineRule="auto"/>
        <w:jc w:val="center"/>
        <w:rPr>
          <w:b/>
          <w:bCs/>
          <w:color w:val="8FA6B3"/>
          <w:sz w:val="52"/>
          <w:szCs w:val="40"/>
        </w:rPr>
      </w:pPr>
      <w:r w:rsidRPr="004D4B12">
        <w:rPr>
          <w:b/>
          <w:bCs/>
          <w:color w:val="8FA6B3"/>
          <w:sz w:val="52"/>
          <w:szCs w:val="40"/>
        </w:rPr>
        <w:t>DOMARRÄKNING</w:t>
      </w:r>
      <w:r w:rsidR="00A47DA6" w:rsidRPr="004D4B12">
        <w:rPr>
          <w:b/>
          <w:bCs/>
          <w:color w:val="8FA6B3"/>
          <w:sz w:val="52"/>
          <w:szCs w:val="40"/>
        </w:rPr>
        <w:t xml:space="preserve"> </w:t>
      </w:r>
      <w:r w:rsidR="00F25D2E" w:rsidRPr="004D4B12">
        <w:rPr>
          <w:b/>
          <w:bCs/>
          <w:color w:val="8FA6B3"/>
          <w:sz w:val="52"/>
          <w:szCs w:val="40"/>
        </w:rPr>
        <w:t>–</w:t>
      </w:r>
      <w:r w:rsidR="00420934" w:rsidRPr="004D4B12">
        <w:rPr>
          <w:b/>
          <w:bCs/>
          <w:color w:val="8FA6B3"/>
          <w:sz w:val="52"/>
          <w:szCs w:val="40"/>
        </w:rPr>
        <w:t xml:space="preserve"> </w:t>
      </w:r>
      <w:r w:rsidR="00F25D2E" w:rsidRPr="004D4B12">
        <w:rPr>
          <w:b/>
          <w:bCs/>
          <w:color w:val="8FA6B3"/>
          <w:sz w:val="52"/>
          <w:szCs w:val="40"/>
        </w:rPr>
        <w:t xml:space="preserve">USM </w:t>
      </w:r>
      <w:r w:rsidR="00E20CF3" w:rsidRPr="004D4B12">
        <w:rPr>
          <w:b/>
          <w:bCs/>
          <w:color w:val="8FA6B3"/>
          <w:sz w:val="52"/>
          <w:szCs w:val="40"/>
        </w:rPr>
        <w:t>UNGDOM</w:t>
      </w:r>
    </w:p>
    <w:p w14:paraId="42149976" w14:textId="77777777" w:rsidR="004D4B12" w:rsidRDefault="004D4B12" w:rsidP="004D4B12">
      <w:pPr>
        <w:spacing w:line="240" w:lineRule="auto"/>
        <w:rPr>
          <w:b/>
          <w:bCs/>
          <w:sz w:val="20"/>
        </w:rPr>
      </w:pPr>
    </w:p>
    <w:p w14:paraId="561F6EAF" w14:textId="0818FFA9" w:rsidR="004025C6" w:rsidRPr="004D4B12" w:rsidRDefault="004D4B12" w:rsidP="004D4B12">
      <w:pPr>
        <w:spacing w:line="240" w:lineRule="auto"/>
        <w:rPr>
          <w:b/>
          <w:bCs/>
          <w:sz w:val="20"/>
        </w:rPr>
      </w:pPr>
      <w:r w:rsidRPr="004D4B12">
        <w:rPr>
          <w:b/>
          <w:bCs/>
          <w:sz w:val="20"/>
        </w:rPr>
        <w:t>Uppdrag/match: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1791B" w:rsidRPr="00AB5E3C" w14:paraId="528C0AD8" w14:textId="77777777" w:rsidTr="00E1791B">
        <w:trPr>
          <w:trHeight w:val="683"/>
        </w:trPr>
        <w:tc>
          <w:tcPr>
            <w:tcW w:w="4531" w:type="dxa"/>
          </w:tcPr>
          <w:p w14:paraId="58B6B746" w14:textId="1CEB82A2" w:rsidR="00E1791B" w:rsidRPr="00AB5E3C" w:rsidRDefault="00E1791B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Namn</w:t>
            </w:r>
            <w:r w:rsidR="00906FDA" w:rsidRPr="00AB5E3C">
              <w:rPr>
                <w:rFonts w:cs="Arial"/>
                <w:b/>
                <w:bCs/>
                <w:color w:val="000000" w:themeColor="text1"/>
                <w:sz w:val="20"/>
              </w:rPr>
              <w:t>:</w:t>
            </w:r>
          </w:p>
          <w:p w14:paraId="530B0128" w14:textId="77777777" w:rsidR="00E1791B" w:rsidRPr="00AB5E3C" w:rsidRDefault="00E1791B" w:rsidP="004D4B12">
            <w:pPr>
              <w:spacing w:line="480" w:lineRule="auto"/>
              <w:rPr>
                <w:rFonts w:cs="Arial"/>
                <w:b/>
                <w:bCs/>
                <w:color w:val="8FA6B3"/>
                <w:sz w:val="20"/>
              </w:rPr>
            </w:pPr>
          </w:p>
        </w:tc>
        <w:tc>
          <w:tcPr>
            <w:tcW w:w="4531" w:type="dxa"/>
          </w:tcPr>
          <w:p w14:paraId="726E2B02" w14:textId="3C3A0D27" w:rsidR="00E1791B" w:rsidRPr="00AB5E3C" w:rsidRDefault="00E1791B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Personnummer (</w:t>
            </w:r>
            <w:proofErr w:type="spellStart"/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ååååmmdd-xxxx</w:t>
            </w:r>
            <w:proofErr w:type="spellEnd"/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)</w:t>
            </w:r>
            <w:r w:rsidR="00906FDA" w:rsidRPr="00AB5E3C">
              <w:rPr>
                <w:rFonts w:cs="Arial"/>
                <w:b/>
                <w:bCs/>
                <w:color w:val="000000" w:themeColor="text1"/>
                <w:sz w:val="20"/>
              </w:rPr>
              <w:t>:</w:t>
            </w:r>
          </w:p>
          <w:p w14:paraId="68384A6C" w14:textId="77777777" w:rsidR="00E1791B" w:rsidRPr="00AB5E3C" w:rsidRDefault="00E1791B" w:rsidP="00E1791B">
            <w:pPr>
              <w:jc w:val="center"/>
              <w:rPr>
                <w:rFonts w:cs="Arial"/>
                <w:b/>
                <w:bCs/>
                <w:color w:val="8FA6B3"/>
                <w:sz w:val="20"/>
              </w:rPr>
            </w:pPr>
          </w:p>
        </w:tc>
      </w:tr>
      <w:tr w:rsidR="00E1791B" w:rsidRPr="00AB5E3C" w14:paraId="5D9D80F1" w14:textId="77777777" w:rsidTr="00E1791B">
        <w:tc>
          <w:tcPr>
            <w:tcW w:w="4531" w:type="dxa"/>
          </w:tcPr>
          <w:p w14:paraId="75A826E0" w14:textId="11FF4B69" w:rsidR="00E1791B" w:rsidRPr="00AB5E3C" w:rsidRDefault="00E1791B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Datum</w:t>
            </w:r>
            <w:r w:rsidR="00906FDA" w:rsidRPr="00AB5E3C">
              <w:rPr>
                <w:rFonts w:cs="Arial"/>
                <w:b/>
                <w:bCs/>
                <w:color w:val="000000" w:themeColor="text1"/>
                <w:sz w:val="20"/>
              </w:rPr>
              <w:t>:</w:t>
            </w:r>
          </w:p>
          <w:p w14:paraId="6188D2BD" w14:textId="77777777" w:rsidR="00E1791B" w:rsidRPr="00AB5E3C" w:rsidRDefault="00E1791B" w:rsidP="004D4B12">
            <w:pPr>
              <w:spacing w:line="480" w:lineRule="auto"/>
              <w:rPr>
                <w:rFonts w:cs="Arial"/>
                <w:b/>
                <w:bCs/>
                <w:color w:val="8FA6B3"/>
                <w:sz w:val="20"/>
              </w:rPr>
            </w:pPr>
          </w:p>
        </w:tc>
        <w:tc>
          <w:tcPr>
            <w:tcW w:w="4531" w:type="dxa"/>
          </w:tcPr>
          <w:p w14:paraId="42B8ED2C" w14:textId="1A175FB2" w:rsidR="00E1791B" w:rsidRPr="00AB5E3C" w:rsidRDefault="00E1791B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Spelhall</w:t>
            </w:r>
            <w:r w:rsidR="00906FDA" w:rsidRPr="00AB5E3C">
              <w:rPr>
                <w:rFonts w:cs="Arial"/>
                <w:b/>
                <w:bCs/>
                <w:color w:val="000000" w:themeColor="text1"/>
                <w:sz w:val="20"/>
              </w:rPr>
              <w:t>:</w:t>
            </w:r>
          </w:p>
          <w:p w14:paraId="5909876F" w14:textId="77777777" w:rsidR="00E1791B" w:rsidRPr="00AB5E3C" w:rsidRDefault="00E1791B" w:rsidP="00E1791B">
            <w:pPr>
              <w:jc w:val="center"/>
              <w:rPr>
                <w:rFonts w:cs="Arial"/>
                <w:b/>
                <w:bCs/>
                <w:color w:val="8FA6B3"/>
                <w:sz w:val="20"/>
              </w:rPr>
            </w:pPr>
          </w:p>
        </w:tc>
      </w:tr>
      <w:tr w:rsidR="00E1791B" w:rsidRPr="00AB5E3C" w14:paraId="0E87D6F7" w14:textId="77777777" w:rsidTr="00E1791B">
        <w:tc>
          <w:tcPr>
            <w:tcW w:w="4531" w:type="dxa"/>
          </w:tcPr>
          <w:p w14:paraId="1420DBB1" w14:textId="09FCA45C" w:rsidR="00E1791B" w:rsidRPr="00AB5E3C" w:rsidRDefault="00E1791B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Bank</w:t>
            </w:r>
            <w:r w:rsidR="00906FDA" w:rsidRPr="00AB5E3C">
              <w:rPr>
                <w:rFonts w:cs="Arial"/>
                <w:b/>
                <w:bCs/>
                <w:color w:val="000000" w:themeColor="text1"/>
                <w:sz w:val="20"/>
              </w:rPr>
              <w:t>:</w:t>
            </w:r>
          </w:p>
          <w:p w14:paraId="56E191D5" w14:textId="039147FF" w:rsidR="00E1791B" w:rsidRPr="00AB5E3C" w:rsidRDefault="00E1791B" w:rsidP="004D4B12">
            <w:pPr>
              <w:spacing w:line="480" w:lineRule="auto"/>
              <w:rPr>
                <w:rFonts w:cs="Arial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531" w:type="dxa"/>
          </w:tcPr>
          <w:p w14:paraId="26A47777" w14:textId="0DBEF0EE" w:rsidR="00E1791B" w:rsidRPr="00AB5E3C" w:rsidRDefault="00906FDA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proofErr w:type="spellStart"/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Clearingnummer</w:t>
            </w:r>
            <w:proofErr w:type="spellEnd"/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 xml:space="preserve"> &amp; </w:t>
            </w:r>
            <w:r w:rsidR="00E1791B" w:rsidRPr="00AB5E3C">
              <w:rPr>
                <w:rFonts w:cs="Arial"/>
                <w:b/>
                <w:bCs/>
                <w:color w:val="000000" w:themeColor="text1"/>
                <w:sz w:val="20"/>
              </w:rPr>
              <w:t>Kontonummer</w:t>
            </w: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:</w:t>
            </w:r>
          </w:p>
        </w:tc>
      </w:tr>
    </w:tbl>
    <w:p w14:paraId="733DADE7" w14:textId="482A31CB" w:rsidR="003C2BF4" w:rsidRDefault="003C2BF4" w:rsidP="00C46164">
      <w:pPr>
        <w:spacing w:before="240"/>
        <w:rPr>
          <w:rFonts w:cs="Arial"/>
          <w:b/>
          <w:bCs/>
          <w:color w:val="000000" w:themeColor="text1"/>
          <w:sz w:val="20"/>
        </w:rPr>
      </w:pPr>
    </w:p>
    <w:tbl>
      <w:tblPr>
        <w:tblStyle w:val="Tabellrutnt"/>
        <w:tblW w:w="9104" w:type="dxa"/>
        <w:tblLook w:val="04A0" w:firstRow="1" w:lastRow="0" w:firstColumn="1" w:lastColumn="0" w:noHBand="0" w:noVBand="1"/>
      </w:tblPr>
      <w:tblGrid>
        <w:gridCol w:w="2547"/>
        <w:gridCol w:w="1984"/>
        <w:gridCol w:w="4573"/>
      </w:tblGrid>
      <w:tr w:rsidR="0036690D" w:rsidRPr="00AB5E3C" w14:paraId="5E4EA6E1" w14:textId="77777777" w:rsidTr="00606815">
        <w:trPr>
          <w:trHeight w:val="577"/>
        </w:trPr>
        <w:tc>
          <w:tcPr>
            <w:tcW w:w="2547" w:type="dxa"/>
          </w:tcPr>
          <w:p w14:paraId="480BAFFD" w14:textId="6BB882C7" w:rsidR="0036690D" w:rsidRPr="00E1791B" w:rsidRDefault="004D4B12" w:rsidP="00C46164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 xml:space="preserve">USM </w:t>
            </w:r>
            <w:r w:rsidR="00032415" w:rsidRPr="00E1791B">
              <w:rPr>
                <w:b/>
                <w:bCs/>
                <w:color w:val="000000" w:themeColor="text1"/>
                <w:sz w:val="18"/>
                <w:szCs w:val="18"/>
              </w:rPr>
              <w:t>U1</w:t>
            </w:r>
            <w:r w:rsidR="00032415">
              <w:rPr>
                <w:b/>
                <w:bCs/>
                <w:color w:val="000000" w:themeColor="text1"/>
                <w:sz w:val="18"/>
                <w:szCs w:val="18"/>
              </w:rPr>
              <w:t>8</w:t>
            </w:r>
            <w:r w:rsidR="00032415" w:rsidRPr="00E1791B">
              <w:rPr>
                <w:b/>
                <w:bCs/>
                <w:color w:val="000000" w:themeColor="text1"/>
                <w:sz w:val="18"/>
                <w:szCs w:val="18"/>
              </w:rPr>
              <w:t xml:space="preserve"> = </w:t>
            </w:r>
            <w:r w:rsidR="00032415">
              <w:rPr>
                <w:b/>
                <w:bCs/>
                <w:color w:val="000000" w:themeColor="text1"/>
                <w:sz w:val="18"/>
                <w:szCs w:val="18"/>
              </w:rPr>
              <w:t>360 kr</w:t>
            </w:r>
            <w:r w:rsidR="00E75630">
              <w:rPr>
                <w:b/>
                <w:bCs/>
                <w:color w:val="000000" w:themeColor="text1"/>
                <w:sz w:val="18"/>
                <w:szCs w:val="18"/>
              </w:rPr>
              <w:t>/match</w:t>
            </w:r>
          </w:p>
          <w:p w14:paraId="036B5A46" w14:textId="77777777" w:rsidR="0036690D" w:rsidRPr="00AB5E3C" w:rsidRDefault="0036690D" w:rsidP="00C46164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1984" w:type="dxa"/>
          </w:tcPr>
          <w:p w14:paraId="4872EF58" w14:textId="77777777" w:rsidR="0036690D" w:rsidRPr="00AB5E3C" w:rsidRDefault="0036690D" w:rsidP="00606815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Antal:</w:t>
            </w:r>
          </w:p>
        </w:tc>
        <w:tc>
          <w:tcPr>
            <w:tcW w:w="4573" w:type="dxa"/>
          </w:tcPr>
          <w:p w14:paraId="7C54DA7B" w14:textId="77777777" w:rsidR="0036690D" w:rsidRPr="00AB5E3C" w:rsidRDefault="0036690D" w:rsidP="00606815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Summa:</w:t>
            </w:r>
          </w:p>
        </w:tc>
      </w:tr>
      <w:tr w:rsidR="0036690D" w:rsidRPr="00AB5E3C" w14:paraId="0E2D5B0B" w14:textId="77777777" w:rsidTr="00606815">
        <w:trPr>
          <w:trHeight w:val="565"/>
        </w:trPr>
        <w:tc>
          <w:tcPr>
            <w:tcW w:w="2547" w:type="dxa"/>
          </w:tcPr>
          <w:p w14:paraId="6E42C225" w14:textId="5CE2F848" w:rsidR="00847439" w:rsidRPr="00E1791B" w:rsidRDefault="004D4B12" w:rsidP="00C46164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 xml:space="preserve">USM </w:t>
            </w:r>
            <w:r w:rsidR="00847439" w:rsidRPr="00E1791B">
              <w:rPr>
                <w:b/>
                <w:bCs/>
                <w:color w:val="000000" w:themeColor="text1"/>
                <w:sz w:val="18"/>
                <w:szCs w:val="18"/>
              </w:rPr>
              <w:t>U16 =</w:t>
            </w:r>
            <w:r w:rsidR="00847439">
              <w:rPr>
                <w:b/>
                <w:bCs/>
                <w:color w:val="000000" w:themeColor="text1"/>
                <w:sz w:val="18"/>
                <w:szCs w:val="18"/>
              </w:rPr>
              <w:t xml:space="preserve"> 300 kr</w:t>
            </w:r>
            <w:r w:rsidR="00E75630">
              <w:rPr>
                <w:b/>
                <w:bCs/>
                <w:color w:val="000000" w:themeColor="text1"/>
                <w:sz w:val="18"/>
                <w:szCs w:val="18"/>
              </w:rPr>
              <w:t>/match</w:t>
            </w:r>
          </w:p>
          <w:p w14:paraId="5CB96D3A" w14:textId="77777777" w:rsidR="0036690D" w:rsidRPr="00AB5E3C" w:rsidRDefault="0036690D" w:rsidP="00C46164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1984" w:type="dxa"/>
          </w:tcPr>
          <w:p w14:paraId="50A03225" w14:textId="77777777" w:rsidR="0036690D" w:rsidRPr="00AB5E3C" w:rsidRDefault="0036690D" w:rsidP="00606815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Antal:</w:t>
            </w:r>
          </w:p>
        </w:tc>
        <w:tc>
          <w:tcPr>
            <w:tcW w:w="4573" w:type="dxa"/>
          </w:tcPr>
          <w:p w14:paraId="2CB09ABF" w14:textId="77777777" w:rsidR="0036690D" w:rsidRPr="00AB5E3C" w:rsidRDefault="0036690D" w:rsidP="00606815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Summa:</w:t>
            </w:r>
          </w:p>
        </w:tc>
      </w:tr>
      <w:tr w:rsidR="0036690D" w:rsidRPr="00AB5E3C" w14:paraId="4B90C7CD" w14:textId="77777777" w:rsidTr="00606815">
        <w:trPr>
          <w:trHeight w:val="577"/>
        </w:trPr>
        <w:tc>
          <w:tcPr>
            <w:tcW w:w="2547" w:type="dxa"/>
          </w:tcPr>
          <w:p w14:paraId="2FC0C862" w14:textId="60F04283" w:rsidR="00E75630" w:rsidRPr="00E1791B" w:rsidRDefault="004D4B12" w:rsidP="00C46164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 xml:space="preserve">USM </w:t>
            </w:r>
            <w:r w:rsidR="00E75630" w:rsidRPr="00E1791B">
              <w:rPr>
                <w:b/>
                <w:bCs/>
                <w:color w:val="000000" w:themeColor="text1"/>
                <w:sz w:val="18"/>
                <w:szCs w:val="18"/>
              </w:rPr>
              <w:t xml:space="preserve">U14 = </w:t>
            </w:r>
            <w:r w:rsidR="00E75630">
              <w:rPr>
                <w:b/>
                <w:bCs/>
                <w:color w:val="000000" w:themeColor="text1"/>
                <w:sz w:val="18"/>
                <w:szCs w:val="18"/>
              </w:rPr>
              <w:t>250 kr/match</w:t>
            </w:r>
          </w:p>
          <w:p w14:paraId="16843708" w14:textId="77777777" w:rsidR="0036690D" w:rsidRPr="00AB5E3C" w:rsidRDefault="0036690D" w:rsidP="00C46164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1984" w:type="dxa"/>
          </w:tcPr>
          <w:p w14:paraId="693FF802" w14:textId="77777777" w:rsidR="0036690D" w:rsidRPr="00AB5E3C" w:rsidRDefault="0036690D" w:rsidP="00606815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Antal:</w:t>
            </w:r>
          </w:p>
        </w:tc>
        <w:tc>
          <w:tcPr>
            <w:tcW w:w="4573" w:type="dxa"/>
          </w:tcPr>
          <w:p w14:paraId="561A5737" w14:textId="77777777" w:rsidR="0036690D" w:rsidRPr="00AB5E3C" w:rsidRDefault="0036690D" w:rsidP="00606815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Summa:</w:t>
            </w:r>
          </w:p>
        </w:tc>
      </w:tr>
    </w:tbl>
    <w:p w14:paraId="05B69200" w14:textId="77777777" w:rsidR="0036690D" w:rsidRPr="00AB5E3C" w:rsidRDefault="0036690D" w:rsidP="00E1791B">
      <w:pPr>
        <w:rPr>
          <w:rFonts w:cs="Arial"/>
          <w:b/>
          <w:bCs/>
          <w:color w:val="000000" w:themeColor="text1"/>
          <w:sz w:val="20"/>
        </w:rPr>
      </w:pPr>
    </w:p>
    <w:tbl>
      <w:tblPr>
        <w:tblStyle w:val="Tabellrutnt"/>
        <w:tblW w:w="9104" w:type="dxa"/>
        <w:tblLook w:val="04A0" w:firstRow="1" w:lastRow="0" w:firstColumn="1" w:lastColumn="0" w:noHBand="0" w:noVBand="1"/>
      </w:tblPr>
      <w:tblGrid>
        <w:gridCol w:w="2405"/>
        <w:gridCol w:w="4253"/>
        <w:gridCol w:w="2446"/>
      </w:tblGrid>
      <w:tr w:rsidR="00457395" w:rsidRPr="00AB5E3C" w14:paraId="687E1233" w14:textId="77777777" w:rsidTr="009B3662">
        <w:trPr>
          <w:trHeight w:val="577"/>
        </w:trPr>
        <w:tc>
          <w:tcPr>
            <w:tcW w:w="2405" w:type="dxa"/>
          </w:tcPr>
          <w:p w14:paraId="753532B9" w14:textId="1CF27D01" w:rsidR="009B3662" w:rsidRPr="00AB5E3C" w:rsidRDefault="00457395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Reseersättning</w:t>
            </w:r>
            <w:r w:rsidR="00A61A3E" w:rsidRPr="00AB5E3C">
              <w:rPr>
                <w:rFonts w:cs="Arial"/>
                <w:b/>
                <w:bCs/>
                <w:color w:val="000000" w:themeColor="text1"/>
                <w:sz w:val="20"/>
              </w:rPr>
              <w:t xml:space="preserve"> </w:t>
            </w:r>
            <w:r w:rsidR="009B3662" w:rsidRPr="00AB5E3C">
              <w:rPr>
                <w:rFonts w:cs="Arial"/>
                <w:b/>
                <w:bCs/>
                <w:color w:val="000000" w:themeColor="text1"/>
                <w:sz w:val="20"/>
              </w:rPr>
              <w:t xml:space="preserve">– </w:t>
            </w:r>
          </w:p>
          <w:p w14:paraId="6C861888" w14:textId="1F149F6F" w:rsidR="00457395" w:rsidRPr="00AB5E3C" w:rsidRDefault="00A61A3E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Bil</w:t>
            </w:r>
          </w:p>
        </w:tc>
        <w:tc>
          <w:tcPr>
            <w:tcW w:w="4253" w:type="dxa"/>
          </w:tcPr>
          <w:p w14:paraId="5C12D36C" w14:textId="77777777" w:rsidR="00457395" w:rsidRPr="00AB5E3C" w:rsidRDefault="00A61A3E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Från:</w:t>
            </w:r>
          </w:p>
          <w:p w14:paraId="4A2EC099" w14:textId="77777777" w:rsidR="00A61A3E" w:rsidRDefault="00A61A3E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Till:</w:t>
            </w:r>
          </w:p>
          <w:p w14:paraId="4C95E196" w14:textId="77777777" w:rsidR="00E10F71" w:rsidRDefault="00E10F71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>
              <w:rPr>
                <w:rFonts w:cs="Arial"/>
                <w:b/>
                <w:bCs/>
                <w:color w:val="000000" w:themeColor="text1"/>
                <w:sz w:val="20"/>
              </w:rPr>
              <w:t>Antal km:</w:t>
            </w:r>
          </w:p>
          <w:p w14:paraId="6F681A51" w14:textId="03685C6E" w:rsidR="00EC3BE5" w:rsidRPr="00EC3BE5" w:rsidRDefault="003D3842" w:rsidP="002C7CDD">
            <w:pPr>
              <w:rPr>
                <w:rFonts w:cs="Arial"/>
                <w:i/>
                <w:iCs/>
                <w:color w:val="000000" w:themeColor="text1"/>
                <w:sz w:val="20"/>
              </w:rPr>
            </w:pPr>
            <w:r>
              <w:rPr>
                <w:rFonts w:cs="Arial"/>
                <w:i/>
                <w:iCs/>
                <w:color w:val="000000" w:themeColor="text1"/>
                <w:sz w:val="20"/>
              </w:rPr>
              <w:t>38</w:t>
            </w:r>
            <w:r w:rsidR="00EC3BE5" w:rsidRPr="00EC3BE5">
              <w:rPr>
                <w:rFonts w:cs="Arial"/>
                <w:i/>
                <w:iCs/>
                <w:color w:val="000000" w:themeColor="text1"/>
                <w:sz w:val="20"/>
              </w:rPr>
              <w:t xml:space="preserve"> k</w:t>
            </w:r>
            <w:r w:rsidR="00CA5B1B">
              <w:rPr>
                <w:rFonts w:cs="Arial"/>
                <w:i/>
                <w:iCs/>
                <w:color w:val="000000" w:themeColor="text1"/>
                <w:sz w:val="20"/>
              </w:rPr>
              <w:t>r</w:t>
            </w:r>
            <w:r w:rsidR="00EC3BE5" w:rsidRPr="00EC3BE5">
              <w:rPr>
                <w:rFonts w:cs="Arial"/>
                <w:i/>
                <w:iCs/>
                <w:color w:val="000000" w:themeColor="text1"/>
                <w:sz w:val="20"/>
              </w:rPr>
              <w:t>/mil</w:t>
            </w:r>
          </w:p>
        </w:tc>
        <w:tc>
          <w:tcPr>
            <w:tcW w:w="2446" w:type="dxa"/>
          </w:tcPr>
          <w:p w14:paraId="07C6963B" w14:textId="788D54E2" w:rsidR="00457395" w:rsidRPr="00AB5E3C" w:rsidRDefault="00E10F71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>
              <w:rPr>
                <w:rFonts w:cs="Arial"/>
                <w:b/>
                <w:bCs/>
                <w:color w:val="000000" w:themeColor="text1"/>
                <w:sz w:val="20"/>
              </w:rPr>
              <w:t>Summa:</w:t>
            </w:r>
          </w:p>
        </w:tc>
      </w:tr>
      <w:tr w:rsidR="00457395" w:rsidRPr="00AB5E3C" w14:paraId="4457A5AD" w14:textId="77777777" w:rsidTr="009B3662">
        <w:trPr>
          <w:trHeight w:val="565"/>
        </w:trPr>
        <w:tc>
          <w:tcPr>
            <w:tcW w:w="2405" w:type="dxa"/>
          </w:tcPr>
          <w:p w14:paraId="6D5D173D" w14:textId="77777777" w:rsidR="009B3662" w:rsidRPr="00AB5E3C" w:rsidRDefault="00A61A3E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 xml:space="preserve">Reseersättning – </w:t>
            </w:r>
          </w:p>
          <w:p w14:paraId="478D1448" w14:textId="1997BDE7" w:rsidR="00457395" w:rsidRPr="00AB5E3C" w:rsidRDefault="00A61A3E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Annat färdsätt</w:t>
            </w:r>
          </w:p>
        </w:tc>
        <w:tc>
          <w:tcPr>
            <w:tcW w:w="4253" w:type="dxa"/>
          </w:tcPr>
          <w:p w14:paraId="0A4FDB43" w14:textId="7F627E1F" w:rsidR="00457395" w:rsidRPr="00AB5E3C" w:rsidRDefault="001E3D01" w:rsidP="002C7CDD">
            <w:pPr>
              <w:rPr>
                <w:rFonts w:cs="Arial"/>
                <w:i/>
                <w:iCs/>
                <w:color w:val="000000" w:themeColor="text1"/>
                <w:sz w:val="20"/>
              </w:rPr>
            </w:pPr>
            <w:r w:rsidRPr="00AB5E3C">
              <w:rPr>
                <w:rFonts w:cs="Arial"/>
                <w:i/>
                <w:iCs/>
                <w:color w:val="000000" w:themeColor="text1"/>
                <w:sz w:val="20"/>
              </w:rPr>
              <w:t>Bifoga kvitto</w:t>
            </w:r>
          </w:p>
        </w:tc>
        <w:tc>
          <w:tcPr>
            <w:tcW w:w="2446" w:type="dxa"/>
          </w:tcPr>
          <w:p w14:paraId="349B494C" w14:textId="77777777" w:rsidR="00457395" w:rsidRPr="00AB5E3C" w:rsidRDefault="00457395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Summa:</w:t>
            </w:r>
          </w:p>
        </w:tc>
      </w:tr>
      <w:tr w:rsidR="00457395" w:rsidRPr="00AB5E3C" w14:paraId="47737B49" w14:textId="77777777" w:rsidTr="009B3662">
        <w:trPr>
          <w:trHeight w:val="577"/>
        </w:trPr>
        <w:tc>
          <w:tcPr>
            <w:tcW w:w="2405" w:type="dxa"/>
          </w:tcPr>
          <w:p w14:paraId="717BB91C" w14:textId="550D08B4" w:rsidR="00457395" w:rsidRPr="00AB5E3C" w:rsidRDefault="001E3D01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Restidsersättning</w:t>
            </w:r>
          </w:p>
          <w:p w14:paraId="32794A27" w14:textId="77777777" w:rsidR="00457395" w:rsidRPr="00AB5E3C" w:rsidRDefault="00457395" w:rsidP="001E3D01">
            <w:pPr>
              <w:pStyle w:val="TableParagraph"/>
              <w:ind w:left="83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53" w:type="dxa"/>
          </w:tcPr>
          <w:p w14:paraId="4D7B6B61" w14:textId="77777777" w:rsidR="001E3D01" w:rsidRPr="00AB5E3C" w:rsidRDefault="001E3D01" w:rsidP="001E3D01">
            <w:pPr>
              <w:pStyle w:val="TableParagraph"/>
              <w:ind w:left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B5E3C">
              <w:rPr>
                <w:rFonts w:ascii="Arial" w:hAnsi="Arial" w:cs="Arial"/>
                <w:i/>
                <w:iCs/>
                <w:sz w:val="20"/>
                <w:szCs w:val="20"/>
              </w:rPr>
              <w:t>Över 50km enkelväg och mer än 4h = 130kr</w:t>
            </w:r>
          </w:p>
          <w:p w14:paraId="721E920E" w14:textId="3DD6B89F" w:rsidR="00457395" w:rsidRPr="00AB5E3C" w:rsidRDefault="001E3D01" w:rsidP="001E3D01">
            <w:pPr>
              <w:pStyle w:val="TableParagraph"/>
              <w:ind w:left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B5E3C">
              <w:rPr>
                <w:rFonts w:ascii="Arial" w:hAnsi="Arial" w:cs="Arial"/>
                <w:i/>
                <w:iCs/>
                <w:sz w:val="20"/>
                <w:szCs w:val="20"/>
              </w:rPr>
              <w:t>Över 50km enkelväg och mer än 10h = 250kr</w:t>
            </w:r>
          </w:p>
        </w:tc>
        <w:tc>
          <w:tcPr>
            <w:tcW w:w="2446" w:type="dxa"/>
          </w:tcPr>
          <w:p w14:paraId="19D625C3" w14:textId="1D1605DF" w:rsidR="00457395" w:rsidRPr="00AB5E3C" w:rsidRDefault="001E3D01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Summa</w:t>
            </w:r>
            <w:r w:rsidR="00457395" w:rsidRPr="00AB5E3C">
              <w:rPr>
                <w:rFonts w:cs="Arial"/>
                <w:b/>
                <w:bCs/>
                <w:color w:val="000000" w:themeColor="text1"/>
                <w:sz w:val="20"/>
              </w:rPr>
              <w:t>:</w:t>
            </w:r>
          </w:p>
        </w:tc>
      </w:tr>
      <w:tr w:rsidR="001E3D01" w:rsidRPr="00AB5E3C" w14:paraId="10543A5A" w14:textId="77777777" w:rsidTr="009B3662">
        <w:trPr>
          <w:trHeight w:val="577"/>
        </w:trPr>
        <w:tc>
          <w:tcPr>
            <w:tcW w:w="2405" w:type="dxa"/>
          </w:tcPr>
          <w:p w14:paraId="3F1AA091" w14:textId="189427D0" w:rsidR="001E3D01" w:rsidRPr="00AB5E3C" w:rsidRDefault="001E3D01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Övriga ersättning</w:t>
            </w:r>
          </w:p>
        </w:tc>
        <w:tc>
          <w:tcPr>
            <w:tcW w:w="4253" w:type="dxa"/>
          </w:tcPr>
          <w:p w14:paraId="7B8EB09D" w14:textId="6944F339" w:rsidR="001E3D01" w:rsidRPr="00AB5E3C" w:rsidRDefault="00D42ECF" w:rsidP="001E3D01">
            <w:pPr>
              <w:pStyle w:val="TableParagraph"/>
              <w:ind w:left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B5E3C">
              <w:rPr>
                <w:rFonts w:ascii="Arial" w:hAnsi="Arial" w:cs="Arial"/>
                <w:i/>
                <w:iCs/>
                <w:sz w:val="20"/>
                <w:szCs w:val="20"/>
              </w:rPr>
              <w:t>Bifoga kvitto</w:t>
            </w:r>
          </w:p>
        </w:tc>
        <w:tc>
          <w:tcPr>
            <w:tcW w:w="2446" w:type="dxa"/>
          </w:tcPr>
          <w:p w14:paraId="2C1A845A" w14:textId="43587299" w:rsidR="001E3D01" w:rsidRPr="00AB5E3C" w:rsidRDefault="00D42ECF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Summa:</w:t>
            </w:r>
          </w:p>
        </w:tc>
      </w:tr>
      <w:tr w:rsidR="00F25D2E" w:rsidRPr="00AB5E3C" w14:paraId="46E8D6E6" w14:textId="77777777" w:rsidTr="009B3662">
        <w:trPr>
          <w:trHeight w:val="577"/>
        </w:trPr>
        <w:tc>
          <w:tcPr>
            <w:tcW w:w="2405" w:type="dxa"/>
          </w:tcPr>
          <w:p w14:paraId="556469AC" w14:textId="2C0C8313" w:rsidR="00BB1151" w:rsidRPr="00AB5E3C" w:rsidRDefault="00F25D2E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>
              <w:rPr>
                <w:rFonts w:cs="Arial"/>
                <w:b/>
                <w:bCs/>
                <w:color w:val="000000" w:themeColor="text1"/>
                <w:sz w:val="20"/>
              </w:rPr>
              <w:t>Traktamente halvdag</w:t>
            </w:r>
          </w:p>
        </w:tc>
        <w:tc>
          <w:tcPr>
            <w:tcW w:w="4253" w:type="dxa"/>
          </w:tcPr>
          <w:p w14:paraId="0836E027" w14:textId="1A98C7C7" w:rsidR="00F25D2E" w:rsidRPr="00AB5E3C" w:rsidRDefault="00BB1151" w:rsidP="001E3D01">
            <w:pPr>
              <w:pStyle w:val="TableParagraph"/>
              <w:ind w:left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150 kr</w:t>
            </w:r>
          </w:p>
        </w:tc>
        <w:tc>
          <w:tcPr>
            <w:tcW w:w="2446" w:type="dxa"/>
          </w:tcPr>
          <w:p w14:paraId="3C41E487" w14:textId="70AE49EB" w:rsidR="00F25D2E" w:rsidRPr="00AB5E3C" w:rsidRDefault="00BB1151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>
              <w:rPr>
                <w:rFonts w:cs="Arial"/>
                <w:b/>
                <w:bCs/>
                <w:color w:val="000000" w:themeColor="text1"/>
                <w:sz w:val="20"/>
              </w:rPr>
              <w:t xml:space="preserve">Summa: </w:t>
            </w:r>
          </w:p>
        </w:tc>
      </w:tr>
      <w:tr w:rsidR="00F25D2E" w:rsidRPr="00AB5E3C" w14:paraId="40A65485" w14:textId="77777777" w:rsidTr="009B3662">
        <w:trPr>
          <w:trHeight w:val="577"/>
        </w:trPr>
        <w:tc>
          <w:tcPr>
            <w:tcW w:w="2405" w:type="dxa"/>
          </w:tcPr>
          <w:p w14:paraId="6D8916CF" w14:textId="06AB542D" w:rsidR="00F25D2E" w:rsidRPr="00AB5E3C" w:rsidRDefault="00BB1151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>
              <w:rPr>
                <w:rFonts w:cs="Arial"/>
                <w:b/>
                <w:bCs/>
                <w:color w:val="000000" w:themeColor="text1"/>
                <w:sz w:val="20"/>
              </w:rPr>
              <w:t>Traktamente heldag</w:t>
            </w:r>
          </w:p>
        </w:tc>
        <w:tc>
          <w:tcPr>
            <w:tcW w:w="4253" w:type="dxa"/>
          </w:tcPr>
          <w:p w14:paraId="3F3CFA8F" w14:textId="5475C890" w:rsidR="00F25D2E" w:rsidRPr="00AB5E3C" w:rsidRDefault="00BB1151" w:rsidP="001E3D01">
            <w:pPr>
              <w:pStyle w:val="TableParagraph"/>
              <w:ind w:left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300 kr</w:t>
            </w:r>
          </w:p>
        </w:tc>
        <w:tc>
          <w:tcPr>
            <w:tcW w:w="2446" w:type="dxa"/>
          </w:tcPr>
          <w:p w14:paraId="2165276D" w14:textId="4DE4E79A" w:rsidR="00F25D2E" w:rsidRPr="00AB5E3C" w:rsidRDefault="00BB1151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>
              <w:rPr>
                <w:rFonts w:cs="Arial"/>
                <w:b/>
                <w:bCs/>
                <w:color w:val="000000" w:themeColor="text1"/>
                <w:sz w:val="20"/>
              </w:rPr>
              <w:t>Summa:</w:t>
            </w:r>
          </w:p>
        </w:tc>
      </w:tr>
    </w:tbl>
    <w:p w14:paraId="6C21BB8C" w14:textId="77777777" w:rsidR="00C46164" w:rsidRDefault="00C46164" w:rsidP="00906FDA">
      <w:pPr>
        <w:rPr>
          <w:b/>
          <w:bCs/>
          <w:color w:val="000000" w:themeColor="text1"/>
          <w:szCs w:val="28"/>
        </w:rPr>
      </w:pPr>
    </w:p>
    <w:p w14:paraId="7133CCDF" w14:textId="6B20722A" w:rsidR="00E1791B" w:rsidRPr="002D2496" w:rsidRDefault="00906FDA" w:rsidP="00E1791B">
      <w:pPr>
        <w:rPr>
          <w:b/>
          <w:bCs/>
          <w:color w:val="000000" w:themeColor="text1"/>
          <w:sz w:val="28"/>
          <w:szCs w:val="28"/>
        </w:rPr>
      </w:pPr>
      <w:proofErr w:type="spellStart"/>
      <w:r w:rsidRPr="009B3662">
        <w:rPr>
          <w:b/>
          <w:bCs/>
          <w:color w:val="000000" w:themeColor="text1"/>
          <w:sz w:val="28"/>
          <w:szCs w:val="28"/>
        </w:rPr>
        <w:t>Totaltsumma</w:t>
      </w:r>
      <w:proofErr w:type="spellEnd"/>
      <w:r w:rsidRPr="009B3662">
        <w:rPr>
          <w:b/>
          <w:bCs/>
          <w:color w:val="000000" w:themeColor="text1"/>
          <w:sz w:val="28"/>
          <w:szCs w:val="28"/>
        </w:rPr>
        <w:t>:___________________________________________kr</w:t>
      </w:r>
    </w:p>
    <w:sectPr w:rsidR="00E1791B" w:rsidRPr="002D2496" w:rsidSect="00272B3A">
      <w:headerReference w:type="default" r:id="rId11"/>
      <w:footerReference w:type="default" r:id="rId12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1D603" w14:textId="77777777" w:rsidR="00802AB2" w:rsidRDefault="00802AB2" w:rsidP="00BF7DCD">
      <w:r>
        <w:separator/>
      </w:r>
    </w:p>
  </w:endnote>
  <w:endnote w:type="continuationSeparator" w:id="0">
    <w:p w14:paraId="7B5D7E76" w14:textId="77777777" w:rsidR="00802AB2" w:rsidRDefault="00802AB2" w:rsidP="00BF7DCD">
      <w:r>
        <w:continuationSeparator/>
      </w:r>
    </w:p>
  </w:endnote>
  <w:endnote w:type="continuationNotice" w:id="1">
    <w:p w14:paraId="66B70FA1" w14:textId="77777777" w:rsidR="00802AB2" w:rsidRDefault="00802A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505BE" w14:textId="3137DA75" w:rsidR="005B2EBC" w:rsidRPr="00F85407" w:rsidRDefault="005B2EBC" w:rsidP="005B2EBC">
    <w:pPr>
      <w:jc w:val="right"/>
      <w:rPr>
        <w:color w:val="595959" w:themeColor="text1" w:themeTint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8EFED" w14:textId="77777777" w:rsidR="00802AB2" w:rsidRDefault="00802AB2" w:rsidP="00BF7DCD">
      <w:bookmarkStart w:id="0" w:name="_Hlk71181537"/>
      <w:bookmarkEnd w:id="0"/>
      <w:r>
        <w:separator/>
      </w:r>
    </w:p>
  </w:footnote>
  <w:footnote w:type="continuationSeparator" w:id="0">
    <w:p w14:paraId="4A464A81" w14:textId="77777777" w:rsidR="00802AB2" w:rsidRDefault="00802AB2" w:rsidP="00BF7DCD">
      <w:r>
        <w:continuationSeparator/>
      </w:r>
    </w:p>
  </w:footnote>
  <w:footnote w:type="continuationNotice" w:id="1">
    <w:p w14:paraId="28E056AB" w14:textId="77777777" w:rsidR="00802AB2" w:rsidRDefault="00802AB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1F5A1" w14:textId="742272C2" w:rsidR="00683F8D" w:rsidRDefault="009D1C83">
    <w:pPr>
      <w:pStyle w:val="Sidhuvu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6E36EC1" wp14:editId="6899684C">
          <wp:simplePos x="0" y="0"/>
          <wp:positionH relativeFrom="column">
            <wp:posOffset>-389255</wp:posOffset>
          </wp:positionH>
          <wp:positionV relativeFrom="paragraph">
            <wp:posOffset>7620</wp:posOffset>
          </wp:positionV>
          <wp:extent cx="2146300" cy="1206500"/>
          <wp:effectExtent l="0" t="0" r="0" b="0"/>
          <wp:wrapTopAndBottom/>
          <wp:docPr id="1364046757" name="Bildobjekt 13640467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46300" cy="1206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C06B3"/>
    <w:multiLevelType w:val="hybridMultilevel"/>
    <w:tmpl w:val="6F0ED392"/>
    <w:lvl w:ilvl="0" w:tplc="8B1AEFD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F1FE8"/>
    <w:multiLevelType w:val="hybridMultilevel"/>
    <w:tmpl w:val="6882A8AA"/>
    <w:lvl w:ilvl="0" w:tplc="49B06C4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874066">
    <w:abstractNumId w:val="1"/>
  </w:num>
  <w:num w:numId="2" w16cid:durableId="1464468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hideSpellingErrors/>
  <w:hideGrammaticalErrors/>
  <w:proofState w:spelling="clean" w:grammar="clean"/>
  <w:attachedTemplate r:id="rId1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F72"/>
    <w:rsid w:val="0000095F"/>
    <w:rsid w:val="00003573"/>
    <w:rsid w:val="00007C53"/>
    <w:rsid w:val="000127FD"/>
    <w:rsid w:val="0001544A"/>
    <w:rsid w:val="00015A66"/>
    <w:rsid w:val="0001673F"/>
    <w:rsid w:val="00021679"/>
    <w:rsid w:val="00027773"/>
    <w:rsid w:val="00032415"/>
    <w:rsid w:val="00032795"/>
    <w:rsid w:val="00035D24"/>
    <w:rsid w:val="00035E41"/>
    <w:rsid w:val="00037A2B"/>
    <w:rsid w:val="00040D85"/>
    <w:rsid w:val="00041495"/>
    <w:rsid w:val="000435B0"/>
    <w:rsid w:val="000452D2"/>
    <w:rsid w:val="00046D10"/>
    <w:rsid w:val="0005665B"/>
    <w:rsid w:val="00056BDD"/>
    <w:rsid w:val="00057709"/>
    <w:rsid w:val="00060F06"/>
    <w:rsid w:val="0006135E"/>
    <w:rsid w:val="000629EC"/>
    <w:rsid w:val="00065E2B"/>
    <w:rsid w:val="0006667C"/>
    <w:rsid w:val="00066774"/>
    <w:rsid w:val="00066FA7"/>
    <w:rsid w:val="0007119E"/>
    <w:rsid w:val="00071BA2"/>
    <w:rsid w:val="000754C2"/>
    <w:rsid w:val="000777E5"/>
    <w:rsid w:val="00080D55"/>
    <w:rsid w:val="00085C3C"/>
    <w:rsid w:val="00086C11"/>
    <w:rsid w:val="00087E66"/>
    <w:rsid w:val="00092D87"/>
    <w:rsid w:val="000946D0"/>
    <w:rsid w:val="00095DF6"/>
    <w:rsid w:val="0009659B"/>
    <w:rsid w:val="00096715"/>
    <w:rsid w:val="00097109"/>
    <w:rsid w:val="0009753A"/>
    <w:rsid w:val="000976EB"/>
    <w:rsid w:val="00097E87"/>
    <w:rsid w:val="000A0355"/>
    <w:rsid w:val="000A08E4"/>
    <w:rsid w:val="000A0EBD"/>
    <w:rsid w:val="000A2AAA"/>
    <w:rsid w:val="000A36FC"/>
    <w:rsid w:val="000A5A8A"/>
    <w:rsid w:val="000B2C34"/>
    <w:rsid w:val="000B4147"/>
    <w:rsid w:val="000B5D2F"/>
    <w:rsid w:val="000B5F66"/>
    <w:rsid w:val="000C01DB"/>
    <w:rsid w:val="000C11D5"/>
    <w:rsid w:val="000C12A1"/>
    <w:rsid w:val="000C2126"/>
    <w:rsid w:val="000C5A45"/>
    <w:rsid w:val="000C5A68"/>
    <w:rsid w:val="000D22E1"/>
    <w:rsid w:val="000D6D24"/>
    <w:rsid w:val="000E0CAC"/>
    <w:rsid w:val="000E0DA0"/>
    <w:rsid w:val="000E19A3"/>
    <w:rsid w:val="000E3C28"/>
    <w:rsid w:val="000E45C3"/>
    <w:rsid w:val="000E4DDC"/>
    <w:rsid w:val="000E5BC7"/>
    <w:rsid w:val="000E76DA"/>
    <w:rsid w:val="000F0689"/>
    <w:rsid w:val="000F10F4"/>
    <w:rsid w:val="000F1A0C"/>
    <w:rsid w:val="000F20AB"/>
    <w:rsid w:val="000F52C1"/>
    <w:rsid w:val="000F5973"/>
    <w:rsid w:val="000F6306"/>
    <w:rsid w:val="000F7945"/>
    <w:rsid w:val="00101E19"/>
    <w:rsid w:val="0010228E"/>
    <w:rsid w:val="001035FC"/>
    <w:rsid w:val="00104E22"/>
    <w:rsid w:val="001053AC"/>
    <w:rsid w:val="001072BF"/>
    <w:rsid w:val="0011038E"/>
    <w:rsid w:val="00112185"/>
    <w:rsid w:val="00113A9E"/>
    <w:rsid w:val="0011541F"/>
    <w:rsid w:val="00116A99"/>
    <w:rsid w:val="001171E4"/>
    <w:rsid w:val="001174CC"/>
    <w:rsid w:val="00121DAF"/>
    <w:rsid w:val="001226B7"/>
    <w:rsid w:val="00122885"/>
    <w:rsid w:val="001246DB"/>
    <w:rsid w:val="00125663"/>
    <w:rsid w:val="00126A02"/>
    <w:rsid w:val="001302CA"/>
    <w:rsid w:val="0013170F"/>
    <w:rsid w:val="0013532F"/>
    <w:rsid w:val="00135E0A"/>
    <w:rsid w:val="00137839"/>
    <w:rsid w:val="00137BD9"/>
    <w:rsid w:val="00141808"/>
    <w:rsid w:val="00141E25"/>
    <w:rsid w:val="00142CAB"/>
    <w:rsid w:val="00151AC3"/>
    <w:rsid w:val="00151ECC"/>
    <w:rsid w:val="0015372B"/>
    <w:rsid w:val="001538B6"/>
    <w:rsid w:val="0015427C"/>
    <w:rsid w:val="00154669"/>
    <w:rsid w:val="00154FC7"/>
    <w:rsid w:val="00155585"/>
    <w:rsid w:val="001603E8"/>
    <w:rsid w:val="00162D7F"/>
    <w:rsid w:val="001645C6"/>
    <w:rsid w:val="00165745"/>
    <w:rsid w:val="00165AF2"/>
    <w:rsid w:val="0016632A"/>
    <w:rsid w:val="00170A5A"/>
    <w:rsid w:val="00173649"/>
    <w:rsid w:val="0017458A"/>
    <w:rsid w:val="00175707"/>
    <w:rsid w:val="0017763E"/>
    <w:rsid w:val="00177CA6"/>
    <w:rsid w:val="00182D4C"/>
    <w:rsid w:val="00187A8A"/>
    <w:rsid w:val="00187DB1"/>
    <w:rsid w:val="001907C1"/>
    <w:rsid w:val="0019239D"/>
    <w:rsid w:val="00195254"/>
    <w:rsid w:val="001A0108"/>
    <w:rsid w:val="001A1D41"/>
    <w:rsid w:val="001A481F"/>
    <w:rsid w:val="001A56C9"/>
    <w:rsid w:val="001A750B"/>
    <w:rsid w:val="001B1BC6"/>
    <w:rsid w:val="001B2FAF"/>
    <w:rsid w:val="001B415B"/>
    <w:rsid w:val="001C63D4"/>
    <w:rsid w:val="001D0597"/>
    <w:rsid w:val="001D157E"/>
    <w:rsid w:val="001D1C5F"/>
    <w:rsid w:val="001D2D76"/>
    <w:rsid w:val="001D5CF7"/>
    <w:rsid w:val="001D699A"/>
    <w:rsid w:val="001E2D0A"/>
    <w:rsid w:val="001E3D01"/>
    <w:rsid w:val="001E49B2"/>
    <w:rsid w:val="001E4D8C"/>
    <w:rsid w:val="001F38B7"/>
    <w:rsid w:val="001F39E5"/>
    <w:rsid w:val="001F4F56"/>
    <w:rsid w:val="001F5240"/>
    <w:rsid w:val="00201247"/>
    <w:rsid w:val="00202CF5"/>
    <w:rsid w:val="00203832"/>
    <w:rsid w:val="00203EDA"/>
    <w:rsid w:val="00204014"/>
    <w:rsid w:val="00204DF5"/>
    <w:rsid w:val="00206277"/>
    <w:rsid w:val="002105AD"/>
    <w:rsid w:val="002118C1"/>
    <w:rsid w:val="002119D2"/>
    <w:rsid w:val="002127A3"/>
    <w:rsid w:val="00212DB4"/>
    <w:rsid w:val="00213205"/>
    <w:rsid w:val="00222B03"/>
    <w:rsid w:val="00222EC5"/>
    <w:rsid w:val="002250E5"/>
    <w:rsid w:val="00227EAD"/>
    <w:rsid w:val="00231177"/>
    <w:rsid w:val="0023132C"/>
    <w:rsid w:val="0023228A"/>
    <w:rsid w:val="0023299E"/>
    <w:rsid w:val="00233107"/>
    <w:rsid w:val="00233435"/>
    <w:rsid w:val="00234780"/>
    <w:rsid w:val="002351E2"/>
    <w:rsid w:val="00235E14"/>
    <w:rsid w:val="002364B0"/>
    <w:rsid w:val="002367C6"/>
    <w:rsid w:val="0023739D"/>
    <w:rsid w:val="0024217A"/>
    <w:rsid w:val="002426C3"/>
    <w:rsid w:val="00243797"/>
    <w:rsid w:val="0024489A"/>
    <w:rsid w:val="002455F8"/>
    <w:rsid w:val="00247B69"/>
    <w:rsid w:val="00252E0A"/>
    <w:rsid w:val="002531F1"/>
    <w:rsid w:val="00253DAA"/>
    <w:rsid w:val="00254B52"/>
    <w:rsid w:val="00254D28"/>
    <w:rsid w:val="00255A76"/>
    <w:rsid w:val="00256D2D"/>
    <w:rsid w:val="002572F5"/>
    <w:rsid w:val="00260BE0"/>
    <w:rsid w:val="00260DE7"/>
    <w:rsid w:val="00260DF1"/>
    <w:rsid w:val="002620B4"/>
    <w:rsid w:val="002637E4"/>
    <w:rsid w:val="002638B9"/>
    <w:rsid w:val="00267041"/>
    <w:rsid w:val="0026746F"/>
    <w:rsid w:val="002676A1"/>
    <w:rsid w:val="00270717"/>
    <w:rsid w:val="00271727"/>
    <w:rsid w:val="00272B3A"/>
    <w:rsid w:val="002748BA"/>
    <w:rsid w:val="00274EBF"/>
    <w:rsid w:val="00274FB4"/>
    <w:rsid w:val="002769AE"/>
    <w:rsid w:val="002775FA"/>
    <w:rsid w:val="0028077B"/>
    <w:rsid w:val="00282279"/>
    <w:rsid w:val="002825E6"/>
    <w:rsid w:val="00282759"/>
    <w:rsid w:val="002838CD"/>
    <w:rsid w:val="00284B06"/>
    <w:rsid w:val="00284BE2"/>
    <w:rsid w:val="00295E68"/>
    <w:rsid w:val="00296C5F"/>
    <w:rsid w:val="002974E8"/>
    <w:rsid w:val="002A0280"/>
    <w:rsid w:val="002A0814"/>
    <w:rsid w:val="002A0831"/>
    <w:rsid w:val="002A09F0"/>
    <w:rsid w:val="002A2B11"/>
    <w:rsid w:val="002A2F3C"/>
    <w:rsid w:val="002A3EE2"/>
    <w:rsid w:val="002A4731"/>
    <w:rsid w:val="002A59D4"/>
    <w:rsid w:val="002A5F12"/>
    <w:rsid w:val="002A6F12"/>
    <w:rsid w:val="002A793D"/>
    <w:rsid w:val="002B09CF"/>
    <w:rsid w:val="002B19F1"/>
    <w:rsid w:val="002B37B0"/>
    <w:rsid w:val="002C014D"/>
    <w:rsid w:val="002C1369"/>
    <w:rsid w:val="002C242E"/>
    <w:rsid w:val="002C2717"/>
    <w:rsid w:val="002C2937"/>
    <w:rsid w:val="002C2991"/>
    <w:rsid w:val="002C7181"/>
    <w:rsid w:val="002C7454"/>
    <w:rsid w:val="002C7A0D"/>
    <w:rsid w:val="002D0224"/>
    <w:rsid w:val="002D2450"/>
    <w:rsid w:val="002D2496"/>
    <w:rsid w:val="002D250B"/>
    <w:rsid w:val="002D2C5C"/>
    <w:rsid w:val="002D6F3C"/>
    <w:rsid w:val="002E0B22"/>
    <w:rsid w:val="002E1DC6"/>
    <w:rsid w:val="002E286F"/>
    <w:rsid w:val="002E4382"/>
    <w:rsid w:val="002E7EC8"/>
    <w:rsid w:val="002F0E10"/>
    <w:rsid w:val="002F1715"/>
    <w:rsid w:val="002F39A6"/>
    <w:rsid w:val="002F43D9"/>
    <w:rsid w:val="002F7E78"/>
    <w:rsid w:val="003015FD"/>
    <w:rsid w:val="00302D58"/>
    <w:rsid w:val="0030426F"/>
    <w:rsid w:val="00312C8C"/>
    <w:rsid w:val="00320894"/>
    <w:rsid w:val="003224FD"/>
    <w:rsid w:val="003231C5"/>
    <w:rsid w:val="00323E0F"/>
    <w:rsid w:val="00324B39"/>
    <w:rsid w:val="00327DB3"/>
    <w:rsid w:val="003301AB"/>
    <w:rsid w:val="00333CD2"/>
    <w:rsid w:val="00333DE1"/>
    <w:rsid w:val="003344C1"/>
    <w:rsid w:val="003346DE"/>
    <w:rsid w:val="00336644"/>
    <w:rsid w:val="00336B51"/>
    <w:rsid w:val="003372D1"/>
    <w:rsid w:val="00337A79"/>
    <w:rsid w:val="00337BCA"/>
    <w:rsid w:val="00340920"/>
    <w:rsid w:val="003418BF"/>
    <w:rsid w:val="00341CFB"/>
    <w:rsid w:val="003423AE"/>
    <w:rsid w:val="0034527D"/>
    <w:rsid w:val="00345B4C"/>
    <w:rsid w:val="0034602D"/>
    <w:rsid w:val="00347BA7"/>
    <w:rsid w:val="00350A4E"/>
    <w:rsid w:val="00352313"/>
    <w:rsid w:val="00352866"/>
    <w:rsid w:val="00354593"/>
    <w:rsid w:val="00355246"/>
    <w:rsid w:val="00355FA1"/>
    <w:rsid w:val="00357CAA"/>
    <w:rsid w:val="0036066D"/>
    <w:rsid w:val="00361A1F"/>
    <w:rsid w:val="0036255B"/>
    <w:rsid w:val="00362942"/>
    <w:rsid w:val="003636E3"/>
    <w:rsid w:val="00363B69"/>
    <w:rsid w:val="0036684D"/>
    <w:rsid w:val="0036690D"/>
    <w:rsid w:val="00366BBD"/>
    <w:rsid w:val="00366DA0"/>
    <w:rsid w:val="00367F69"/>
    <w:rsid w:val="00370F1E"/>
    <w:rsid w:val="00372A11"/>
    <w:rsid w:val="0037322A"/>
    <w:rsid w:val="00373A76"/>
    <w:rsid w:val="00373C01"/>
    <w:rsid w:val="00375048"/>
    <w:rsid w:val="0038075A"/>
    <w:rsid w:val="00383C5F"/>
    <w:rsid w:val="00384B57"/>
    <w:rsid w:val="003853AF"/>
    <w:rsid w:val="00390304"/>
    <w:rsid w:val="00391432"/>
    <w:rsid w:val="00395F3C"/>
    <w:rsid w:val="003A20C9"/>
    <w:rsid w:val="003A2AB2"/>
    <w:rsid w:val="003A638F"/>
    <w:rsid w:val="003A6C21"/>
    <w:rsid w:val="003A747C"/>
    <w:rsid w:val="003A7FE3"/>
    <w:rsid w:val="003B1141"/>
    <w:rsid w:val="003B134E"/>
    <w:rsid w:val="003B322A"/>
    <w:rsid w:val="003B536A"/>
    <w:rsid w:val="003B55E6"/>
    <w:rsid w:val="003C0EA4"/>
    <w:rsid w:val="003C1361"/>
    <w:rsid w:val="003C24F8"/>
    <w:rsid w:val="003C2882"/>
    <w:rsid w:val="003C2BF4"/>
    <w:rsid w:val="003C4700"/>
    <w:rsid w:val="003C5526"/>
    <w:rsid w:val="003C76C2"/>
    <w:rsid w:val="003D1427"/>
    <w:rsid w:val="003D1DFA"/>
    <w:rsid w:val="003D3767"/>
    <w:rsid w:val="003D3842"/>
    <w:rsid w:val="003D7D44"/>
    <w:rsid w:val="003E0991"/>
    <w:rsid w:val="003E2C69"/>
    <w:rsid w:val="003E2CCF"/>
    <w:rsid w:val="003F15DF"/>
    <w:rsid w:val="003F1848"/>
    <w:rsid w:val="003F263C"/>
    <w:rsid w:val="003F56C8"/>
    <w:rsid w:val="004013B2"/>
    <w:rsid w:val="00402581"/>
    <w:rsid w:val="004025C6"/>
    <w:rsid w:val="0040318F"/>
    <w:rsid w:val="00405E0A"/>
    <w:rsid w:val="00406275"/>
    <w:rsid w:val="00406FB5"/>
    <w:rsid w:val="00411E6E"/>
    <w:rsid w:val="00411FEF"/>
    <w:rsid w:val="00412FA1"/>
    <w:rsid w:val="00413AC8"/>
    <w:rsid w:val="004169E6"/>
    <w:rsid w:val="00417532"/>
    <w:rsid w:val="00417CD1"/>
    <w:rsid w:val="00420934"/>
    <w:rsid w:val="0042151D"/>
    <w:rsid w:val="00423ABF"/>
    <w:rsid w:val="00424034"/>
    <w:rsid w:val="0042433C"/>
    <w:rsid w:val="004249AB"/>
    <w:rsid w:val="00425001"/>
    <w:rsid w:val="004251BC"/>
    <w:rsid w:val="00425E25"/>
    <w:rsid w:val="0042661A"/>
    <w:rsid w:val="004269D0"/>
    <w:rsid w:val="00432EA1"/>
    <w:rsid w:val="00437DB9"/>
    <w:rsid w:val="0044122D"/>
    <w:rsid w:val="00443BB2"/>
    <w:rsid w:val="00443BDB"/>
    <w:rsid w:val="00443C3A"/>
    <w:rsid w:val="0044705F"/>
    <w:rsid w:val="00450BA7"/>
    <w:rsid w:val="00450C63"/>
    <w:rsid w:val="004511D5"/>
    <w:rsid w:val="00453514"/>
    <w:rsid w:val="004545A4"/>
    <w:rsid w:val="00454F47"/>
    <w:rsid w:val="00455098"/>
    <w:rsid w:val="004555E6"/>
    <w:rsid w:val="0045653E"/>
    <w:rsid w:val="00457064"/>
    <w:rsid w:val="00457395"/>
    <w:rsid w:val="004610FB"/>
    <w:rsid w:val="00464AAF"/>
    <w:rsid w:val="004653E1"/>
    <w:rsid w:val="00467678"/>
    <w:rsid w:val="00470871"/>
    <w:rsid w:val="00473B29"/>
    <w:rsid w:val="00477372"/>
    <w:rsid w:val="00480FA4"/>
    <w:rsid w:val="00482E37"/>
    <w:rsid w:val="00492CAC"/>
    <w:rsid w:val="004953B7"/>
    <w:rsid w:val="00495750"/>
    <w:rsid w:val="004969E9"/>
    <w:rsid w:val="004A1078"/>
    <w:rsid w:val="004A44A2"/>
    <w:rsid w:val="004A4945"/>
    <w:rsid w:val="004B05B2"/>
    <w:rsid w:val="004B5327"/>
    <w:rsid w:val="004B56F7"/>
    <w:rsid w:val="004B5756"/>
    <w:rsid w:val="004B6E1C"/>
    <w:rsid w:val="004B7216"/>
    <w:rsid w:val="004C052F"/>
    <w:rsid w:val="004C15AA"/>
    <w:rsid w:val="004C15F8"/>
    <w:rsid w:val="004C289F"/>
    <w:rsid w:val="004C5435"/>
    <w:rsid w:val="004C5518"/>
    <w:rsid w:val="004D25EC"/>
    <w:rsid w:val="004D2720"/>
    <w:rsid w:val="004D2CBF"/>
    <w:rsid w:val="004D36C4"/>
    <w:rsid w:val="004D4B12"/>
    <w:rsid w:val="004D5BAE"/>
    <w:rsid w:val="004D5E27"/>
    <w:rsid w:val="004D6515"/>
    <w:rsid w:val="004D7B0F"/>
    <w:rsid w:val="004E1D99"/>
    <w:rsid w:val="004E23D3"/>
    <w:rsid w:val="004E31A8"/>
    <w:rsid w:val="004E68DA"/>
    <w:rsid w:val="004E6F7C"/>
    <w:rsid w:val="004F1B17"/>
    <w:rsid w:val="004F1FD5"/>
    <w:rsid w:val="004F2201"/>
    <w:rsid w:val="004F28D0"/>
    <w:rsid w:val="004F35BA"/>
    <w:rsid w:val="004F53AE"/>
    <w:rsid w:val="004F5AA8"/>
    <w:rsid w:val="004F5C8F"/>
    <w:rsid w:val="004F687E"/>
    <w:rsid w:val="00501A19"/>
    <w:rsid w:val="00502DCE"/>
    <w:rsid w:val="00503A32"/>
    <w:rsid w:val="00510B54"/>
    <w:rsid w:val="00514D6F"/>
    <w:rsid w:val="00515727"/>
    <w:rsid w:val="005163D7"/>
    <w:rsid w:val="00520617"/>
    <w:rsid w:val="005225BE"/>
    <w:rsid w:val="00524869"/>
    <w:rsid w:val="00524CBE"/>
    <w:rsid w:val="005251DF"/>
    <w:rsid w:val="00525650"/>
    <w:rsid w:val="00525847"/>
    <w:rsid w:val="0053195A"/>
    <w:rsid w:val="00533DC3"/>
    <w:rsid w:val="005342F1"/>
    <w:rsid w:val="00534971"/>
    <w:rsid w:val="00535BF5"/>
    <w:rsid w:val="00535C7A"/>
    <w:rsid w:val="00536306"/>
    <w:rsid w:val="00541972"/>
    <w:rsid w:val="00541A8D"/>
    <w:rsid w:val="005439FE"/>
    <w:rsid w:val="00543C41"/>
    <w:rsid w:val="00544F03"/>
    <w:rsid w:val="0054643F"/>
    <w:rsid w:val="005474F6"/>
    <w:rsid w:val="00552CC1"/>
    <w:rsid w:val="005539C7"/>
    <w:rsid w:val="00555755"/>
    <w:rsid w:val="00555C1E"/>
    <w:rsid w:val="0056012B"/>
    <w:rsid w:val="00560BC4"/>
    <w:rsid w:val="005614AA"/>
    <w:rsid w:val="00562DD6"/>
    <w:rsid w:val="0056353F"/>
    <w:rsid w:val="00564A9C"/>
    <w:rsid w:val="0057028A"/>
    <w:rsid w:val="005702D5"/>
    <w:rsid w:val="00570542"/>
    <w:rsid w:val="00570FEC"/>
    <w:rsid w:val="0057281C"/>
    <w:rsid w:val="00573FCF"/>
    <w:rsid w:val="005742FB"/>
    <w:rsid w:val="00574E85"/>
    <w:rsid w:val="00575BF2"/>
    <w:rsid w:val="0057645C"/>
    <w:rsid w:val="00576B44"/>
    <w:rsid w:val="00577464"/>
    <w:rsid w:val="00577E27"/>
    <w:rsid w:val="0058070E"/>
    <w:rsid w:val="00581343"/>
    <w:rsid w:val="00581699"/>
    <w:rsid w:val="0058256E"/>
    <w:rsid w:val="00584F49"/>
    <w:rsid w:val="00586180"/>
    <w:rsid w:val="00587F1D"/>
    <w:rsid w:val="00590083"/>
    <w:rsid w:val="00594118"/>
    <w:rsid w:val="0059478C"/>
    <w:rsid w:val="00594F62"/>
    <w:rsid w:val="005956F8"/>
    <w:rsid w:val="00595AB4"/>
    <w:rsid w:val="00595E11"/>
    <w:rsid w:val="005961DF"/>
    <w:rsid w:val="00596517"/>
    <w:rsid w:val="00596BCF"/>
    <w:rsid w:val="00596EC0"/>
    <w:rsid w:val="00596FF8"/>
    <w:rsid w:val="005A02DD"/>
    <w:rsid w:val="005A046E"/>
    <w:rsid w:val="005A13B8"/>
    <w:rsid w:val="005A1B4C"/>
    <w:rsid w:val="005A23E7"/>
    <w:rsid w:val="005A2627"/>
    <w:rsid w:val="005A32DB"/>
    <w:rsid w:val="005A389D"/>
    <w:rsid w:val="005A4C40"/>
    <w:rsid w:val="005A4C60"/>
    <w:rsid w:val="005A72C3"/>
    <w:rsid w:val="005A764C"/>
    <w:rsid w:val="005B182C"/>
    <w:rsid w:val="005B2EB5"/>
    <w:rsid w:val="005B2EBC"/>
    <w:rsid w:val="005B3390"/>
    <w:rsid w:val="005B5AB9"/>
    <w:rsid w:val="005B6170"/>
    <w:rsid w:val="005B7E26"/>
    <w:rsid w:val="005C0061"/>
    <w:rsid w:val="005C007E"/>
    <w:rsid w:val="005C0C18"/>
    <w:rsid w:val="005C1850"/>
    <w:rsid w:val="005C2DB7"/>
    <w:rsid w:val="005C4085"/>
    <w:rsid w:val="005C47ED"/>
    <w:rsid w:val="005C56F0"/>
    <w:rsid w:val="005D047F"/>
    <w:rsid w:val="005D1360"/>
    <w:rsid w:val="005D2AEC"/>
    <w:rsid w:val="005D2B3A"/>
    <w:rsid w:val="005D6D2A"/>
    <w:rsid w:val="005D7C93"/>
    <w:rsid w:val="005E16BB"/>
    <w:rsid w:val="005E21A6"/>
    <w:rsid w:val="005E3180"/>
    <w:rsid w:val="005E3E10"/>
    <w:rsid w:val="005E5FB6"/>
    <w:rsid w:val="005E6F2D"/>
    <w:rsid w:val="005F1486"/>
    <w:rsid w:val="005F22E3"/>
    <w:rsid w:val="005F2669"/>
    <w:rsid w:val="005F3F6D"/>
    <w:rsid w:val="005F4B52"/>
    <w:rsid w:val="00600906"/>
    <w:rsid w:val="00601202"/>
    <w:rsid w:val="00604D47"/>
    <w:rsid w:val="00606822"/>
    <w:rsid w:val="00607ACA"/>
    <w:rsid w:val="00611A49"/>
    <w:rsid w:val="0061278D"/>
    <w:rsid w:val="00613594"/>
    <w:rsid w:val="0061797A"/>
    <w:rsid w:val="00617E7E"/>
    <w:rsid w:val="006208BE"/>
    <w:rsid w:val="00622281"/>
    <w:rsid w:val="00622920"/>
    <w:rsid w:val="00623760"/>
    <w:rsid w:val="006245F0"/>
    <w:rsid w:val="00624D5C"/>
    <w:rsid w:val="006250BF"/>
    <w:rsid w:val="00626B60"/>
    <w:rsid w:val="0062763B"/>
    <w:rsid w:val="00630EC3"/>
    <w:rsid w:val="006328E6"/>
    <w:rsid w:val="00633503"/>
    <w:rsid w:val="00633FCB"/>
    <w:rsid w:val="00634A70"/>
    <w:rsid w:val="00634CD7"/>
    <w:rsid w:val="00634FAB"/>
    <w:rsid w:val="006356F7"/>
    <w:rsid w:val="00637684"/>
    <w:rsid w:val="006415C2"/>
    <w:rsid w:val="0064330D"/>
    <w:rsid w:val="0064341A"/>
    <w:rsid w:val="00644249"/>
    <w:rsid w:val="006445DD"/>
    <w:rsid w:val="00644C52"/>
    <w:rsid w:val="00647722"/>
    <w:rsid w:val="006539ED"/>
    <w:rsid w:val="00656640"/>
    <w:rsid w:val="0065786B"/>
    <w:rsid w:val="006579BF"/>
    <w:rsid w:val="00660F63"/>
    <w:rsid w:val="0066136C"/>
    <w:rsid w:val="006619D5"/>
    <w:rsid w:val="00661FC3"/>
    <w:rsid w:val="00662848"/>
    <w:rsid w:val="00663E31"/>
    <w:rsid w:val="006652ED"/>
    <w:rsid w:val="00666E46"/>
    <w:rsid w:val="0066765F"/>
    <w:rsid w:val="006703AB"/>
    <w:rsid w:val="006726CB"/>
    <w:rsid w:val="0067403D"/>
    <w:rsid w:val="00674C31"/>
    <w:rsid w:val="006753CC"/>
    <w:rsid w:val="006768FE"/>
    <w:rsid w:val="006808F4"/>
    <w:rsid w:val="00682209"/>
    <w:rsid w:val="00683F8D"/>
    <w:rsid w:val="00684F5F"/>
    <w:rsid w:val="00686B2E"/>
    <w:rsid w:val="006947BE"/>
    <w:rsid w:val="00696050"/>
    <w:rsid w:val="00696786"/>
    <w:rsid w:val="00696E4A"/>
    <w:rsid w:val="00697ED0"/>
    <w:rsid w:val="006A3CDD"/>
    <w:rsid w:val="006A3FEB"/>
    <w:rsid w:val="006A4A79"/>
    <w:rsid w:val="006A53CE"/>
    <w:rsid w:val="006A5CA8"/>
    <w:rsid w:val="006A7B44"/>
    <w:rsid w:val="006B186D"/>
    <w:rsid w:val="006B2DAC"/>
    <w:rsid w:val="006B3BB8"/>
    <w:rsid w:val="006B45A0"/>
    <w:rsid w:val="006B4DBB"/>
    <w:rsid w:val="006B5B9D"/>
    <w:rsid w:val="006B681F"/>
    <w:rsid w:val="006B7EC5"/>
    <w:rsid w:val="006C09DD"/>
    <w:rsid w:val="006C220C"/>
    <w:rsid w:val="006C2A3C"/>
    <w:rsid w:val="006C3359"/>
    <w:rsid w:val="006C3CFB"/>
    <w:rsid w:val="006C6963"/>
    <w:rsid w:val="006D0C4F"/>
    <w:rsid w:val="006D101F"/>
    <w:rsid w:val="006D10A4"/>
    <w:rsid w:val="006D217B"/>
    <w:rsid w:val="006D37D2"/>
    <w:rsid w:val="006D47CD"/>
    <w:rsid w:val="006D50D6"/>
    <w:rsid w:val="006D55FD"/>
    <w:rsid w:val="006D567F"/>
    <w:rsid w:val="006D593A"/>
    <w:rsid w:val="006D5A9E"/>
    <w:rsid w:val="006D6C45"/>
    <w:rsid w:val="006D748E"/>
    <w:rsid w:val="006D76F7"/>
    <w:rsid w:val="006E1F72"/>
    <w:rsid w:val="006E2EB6"/>
    <w:rsid w:val="006E5311"/>
    <w:rsid w:val="006E7A4F"/>
    <w:rsid w:val="006F0808"/>
    <w:rsid w:val="006F2D0A"/>
    <w:rsid w:val="006F5199"/>
    <w:rsid w:val="006F5A84"/>
    <w:rsid w:val="006F67CD"/>
    <w:rsid w:val="007000F0"/>
    <w:rsid w:val="00700387"/>
    <w:rsid w:val="007008AB"/>
    <w:rsid w:val="007018CF"/>
    <w:rsid w:val="00710D66"/>
    <w:rsid w:val="007118A2"/>
    <w:rsid w:val="00713E7A"/>
    <w:rsid w:val="0071438C"/>
    <w:rsid w:val="00720C50"/>
    <w:rsid w:val="00721139"/>
    <w:rsid w:val="007255E6"/>
    <w:rsid w:val="00725F8C"/>
    <w:rsid w:val="007276C3"/>
    <w:rsid w:val="00727830"/>
    <w:rsid w:val="00732889"/>
    <w:rsid w:val="007377F4"/>
    <w:rsid w:val="00741147"/>
    <w:rsid w:val="007422A7"/>
    <w:rsid w:val="00745F0C"/>
    <w:rsid w:val="007476C6"/>
    <w:rsid w:val="007479AC"/>
    <w:rsid w:val="007479DF"/>
    <w:rsid w:val="00751E40"/>
    <w:rsid w:val="007523BC"/>
    <w:rsid w:val="0075517F"/>
    <w:rsid w:val="00755C16"/>
    <w:rsid w:val="00755FE3"/>
    <w:rsid w:val="00756117"/>
    <w:rsid w:val="007562DA"/>
    <w:rsid w:val="007575F6"/>
    <w:rsid w:val="007646A4"/>
    <w:rsid w:val="00766AAE"/>
    <w:rsid w:val="007675A3"/>
    <w:rsid w:val="00767B26"/>
    <w:rsid w:val="00771606"/>
    <w:rsid w:val="00771D0A"/>
    <w:rsid w:val="00772D34"/>
    <w:rsid w:val="00773213"/>
    <w:rsid w:val="00773760"/>
    <w:rsid w:val="00773AF4"/>
    <w:rsid w:val="00774C27"/>
    <w:rsid w:val="00774C54"/>
    <w:rsid w:val="00775711"/>
    <w:rsid w:val="00775781"/>
    <w:rsid w:val="00776BAF"/>
    <w:rsid w:val="0077720D"/>
    <w:rsid w:val="00780B29"/>
    <w:rsid w:val="007841C6"/>
    <w:rsid w:val="007851FF"/>
    <w:rsid w:val="0078608D"/>
    <w:rsid w:val="00787A02"/>
    <w:rsid w:val="00790A34"/>
    <w:rsid w:val="00795309"/>
    <w:rsid w:val="007A2CE0"/>
    <w:rsid w:val="007A3C7B"/>
    <w:rsid w:val="007A43B0"/>
    <w:rsid w:val="007A5629"/>
    <w:rsid w:val="007A5B78"/>
    <w:rsid w:val="007A6626"/>
    <w:rsid w:val="007A7890"/>
    <w:rsid w:val="007B3663"/>
    <w:rsid w:val="007B492E"/>
    <w:rsid w:val="007B5A51"/>
    <w:rsid w:val="007B5C75"/>
    <w:rsid w:val="007C08DB"/>
    <w:rsid w:val="007C16E2"/>
    <w:rsid w:val="007C1A02"/>
    <w:rsid w:val="007C2CAB"/>
    <w:rsid w:val="007C5A98"/>
    <w:rsid w:val="007C6308"/>
    <w:rsid w:val="007D26CE"/>
    <w:rsid w:val="007D3B70"/>
    <w:rsid w:val="007D5597"/>
    <w:rsid w:val="007D59AB"/>
    <w:rsid w:val="007D5FEE"/>
    <w:rsid w:val="007D6123"/>
    <w:rsid w:val="007D7D2A"/>
    <w:rsid w:val="007E0F49"/>
    <w:rsid w:val="007E17DA"/>
    <w:rsid w:val="007E29C4"/>
    <w:rsid w:val="007E6BF6"/>
    <w:rsid w:val="007E7747"/>
    <w:rsid w:val="007F07A8"/>
    <w:rsid w:val="007F0ECE"/>
    <w:rsid w:val="007F264F"/>
    <w:rsid w:val="007F41C1"/>
    <w:rsid w:val="00800D7B"/>
    <w:rsid w:val="00802AB2"/>
    <w:rsid w:val="008038B7"/>
    <w:rsid w:val="008044DA"/>
    <w:rsid w:val="00804523"/>
    <w:rsid w:val="008048BC"/>
    <w:rsid w:val="00804DEB"/>
    <w:rsid w:val="00806E0F"/>
    <w:rsid w:val="00807AA3"/>
    <w:rsid w:val="00810D57"/>
    <w:rsid w:val="00813365"/>
    <w:rsid w:val="008135BD"/>
    <w:rsid w:val="00815FA3"/>
    <w:rsid w:val="00815FF5"/>
    <w:rsid w:val="00816D75"/>
    <w:rsid w:val="00820E4E"/>
    <w:rsid w:val="00821499"/>
    <w:rsid w:val="00821C0E"/>
    <w:rsid w:val="00823E60"/>
    <w:rsid w:val="00824094"/>
    <w:rsid w:val="00825686"/>
    <w:rsid w:val="008307B3"/>
    <w:rsid w:val="00830D52"/>
    <w:rsid w:val="0083201A"/>
    <w:rsid w:val="00832483"/>
    <w:rsid w:val="008336F6"/>
    <w:rsid w:val="0083496D"/>
    <w:rsid w:val="008377E7"/>
    <w:rsid w:val="00840FDD"/>
    <w:rsid w:val="00843C5A"/>
    <w:rsid w:val="00844207"/>
    <w:rsid w:val="0084442A"/>
    <w:rsid w:val="00844C33"/>
    <w:rsid w:val="00844FCF"/>
    <w:rsid w:val="00845269"/>
    <w:rsid w:val="00845BF4"/>
    <w:rsid w:val="00847111"/>
    <w:rsid w:val="00847439"/>
    <w:rsid w:val="00852BAC"/>
    <w:rsid w:val="00855D7D"/>
    <w:rsid w:val="00856E5D"/>
    <w:rsid w:val="0085798E"/>
    <w:rsid w:val="008601F7"/>
    <w:rsid w:val="008633CB"/>
    <w:rsid w:val="008639B3"/>
    <w:rsid w:val="008702B0"/>
    <w:rsid w:val="008704F9"/>
    <w:rsid w:val="008705C0"/>
    <w:rsid w:val="008735B4"/>
    <w:rsid w:val="0087432C"/>
    <w:rsid w:val="00876DF9"/>
    <w:rsid w:val="00877C07"/>
    <w:rsid w:val="0088122E"/>
    <w:rsid w:val="00881CCE"/>
    <w:rsid w:val="00882B23"/>
    <w:rsid w:val="00882E66"/>
    <w:rsid w:val="0088368E"/>
    <w:rsid w:val="00883E49"/>
    <w:rsid w:val="00886AA7"/>
    <w:rsid w:val="00886F71"/>
    <w:rsid w:val="00887292"/>
    <w:rsid w:val="008909B4"/>
    <w:rsid w:val="00891947"/>
    <w:rsid w:val="00892032"/>
    <w:rsid w:val="00897E13"/>
    <w:rsid w:val="008A38BB"/>
    <w:rsid w:val="008A42A8"/>
    <w:rsid w:val="008A5CF4"/>
    <w:rsid w:val="008A76CE"/>
    <w:rsid w:val="008B175D"/>
    <w:rsid w:val="008B3D4C"/>
    <w:rsid w:val="008B735B"/>
    <w:rsid w:val="008B75BE"/>
    <w:rsid w:val="008C0187"/>
    <w:rsid w:val="008C12C9"/>
    <w:rsid w:val="008C2790"/>
    <w:rsid w:val="008C33FC"/>
    <w:rsid w:val="008C37CF"/>
    <w:rsid w:val="008C4326"/>
    <w:rsid w:val="008C501F"/>
    <w:rsid w:val="008C73D4"/>
    <w:rsid w:val="008C75E7"/>
    <w:rsid w:val="008D0D9F"/>
    <w:rsid w:val="008D16A7"/>
    <w:rsid w:val="008D289F"/>
    <w:rsid w:val="008D2AC1"/>
    <w:rsid w:val="008D48B1"/>
    <w:rsid w:val="008D6DBD"/>
    <w:rsid w:val="008D7B7A"/>
    <w:rsid w:val="008E01BD"/>
    <w:rsid w:val="008E0A75"/>
    <w:rsid w:val="008E1119"/>
    <w:rsid w:val="008E1A11"/>
    <w:rsid w:val="008E1C0A"/>
    <w:rsid w:val="008E3C2E"/>
    <w:rsid w:val="008E4E76"/>
    <w:rsid w:val="008E6D3B"/>
    <w:rsid w:val="008E708E"/>
    <w:rsid w:val="008F05A3"/>
    <w:rsid w:val="008F13A6"/>
    <w:rsid w:val="008F2CCB"/>
    <w:rsid w:val="008F3D24"/>
    <w:rsid w:val="008F446D"/>
    <w:rsid w:val="008F504D"/>
    <w:rsid w:val="008F7093"/>
    <w:rsid w:val="008F73CA"/>
    <w:rsid w:val="00904E24"/>
    <w:rsid w:val="00906FDA"/>
    <w:rsid w:val="00907EEF"/>
    <w:rsid w:val="00910E84"/>
    <w:rsid w:val="009116FD"/>
    <w:rsid w:val="00911AE8"/>
    <w:rsid w:val="00915B61"/>
    <w:rsid w:val="0091634A"/>
    <w:rsid w:val="00917BD7"/>
    <w:rsid w:val="00917C48"/>
    <w:rsid w:val="0092078D"/>
    <w:rsid w:val="00921186"/>
    <w:rsid w:val="00922A0C"/>
    <w:rsid w:val="0092358F"/>
    <w:rsid w:val="00924F02"/>
    <w:rsid w:val="00925686"/>
    <w:rsid w:val="009262D3"/>
    <w:rsid w:val="00926C2F"/>
    <w:rsid w:val="009274D7"/>
    <w:rsid w:val="009300AF"/>
    <w:rsid w:val="00930C6D"/>
    <w:rsid w:val="00933339"/>
    <w:rsid w:val="00937037"/>
    <w:rsid w:val="00941387"/>
    <w:rsid w:val="0094427F"/>
    <w:rsid w:val="0094738F"/>
    <w:rsid w:val="00947E69"/>
    <w:rsid w:val="00951505"/>
    <w:rsid w:val="00954F3D"/>
    <w:rsid w:val="00960801"/>
    <w:rsid w:val="0096207C"/>
    <w:rsid w:val="00963353"/>
    <w:rsid w:val="00963E01"/>
    <w:rsid w:val="00964FEA"/>
    <w:rsid w:val="00966284"/>
    <w:rsid w:val="009665A3"/>
    <w:rsid w:val="00967366"/>
    <w:rsid w:val="00971D73"/>
    <w:rsid w:val="009728C0"/>
    <w:rsid w:val="00973A52"/>
    <w:rsid w:val="009744B6"/>
    <w:rsid w:val="00975626"/>
    <w:rsid w:val="00975789"/>
    <w:rsid w:val="0098074C"/>
    <w:rsid w:val="00981C1E"/>
    <w:rsid w:val="00981E9A"/>
    <w:rsid w:val="009838B7"/>
    <w:rsid w:val="00984C10"/>
    <w:rsid w:val="009872DB"/>
    <w:rsid w:val="00991970"/>
    <w:rsid w:val="00991F5F"/>
    <w:rsid w:val="00993852"/>
    <w:rsid w:val="00994255"/>
    <w:rsid w:val="00995BB5"/>
    <w:rsid w:val="00996843"/>
    <w:rsid w:val="00996A76"/>
    <w:rsid w:val="009A209C"/>
    <w:rsid w:val="009A413D"/>
    <w:rsid w:val="009A43E0"/>
    <w:rsid w:val="009A49EE"/>
    <w:rsid w:val="009A5744"/>
    <w:rsid w:val="009A5DE8"/>
    <w:rsid w:val="009A733C"/>
    <w:rsid w:val="009A7A39"/>
    <w:rsid w:val="009A7B57"/>
    <w:rsid w:val="009B0548"/>
    <w:rsid w:val="009B289A"/>
    <w:rsid w:val="009B311A"/>
    <w:rsid w:val="009B3662"/>
    <w:rsid w:val="009B504D"/>
    <w:rsid w:val="009B5EB6"/>
    <w:rsid w:val="009C2DA3"/>
    <w:rsid w:val="009C31DC"/>
    <w:rsid w:val="009C4005"/>
    <w:rsid w:val="009C4497"/>
    <w:rsid w:val="009C5399"/>
    <w:rsid w:val="009C7245"/>
    <w:rsid w:val="009D0862"/>
    <w:rsid w:val="009D1C83"/>
    <w:rsid w:val="009D2E76"/>
    <w:rsid w:val="009D4AB5"/>
    <w:rsid w:val="009E06C7"/>
    <w:rsid w:val="009E1080"/>
    <w:rsid w:val="009E188F"/>
    <w:rsid w:val="009E2E33"/>
    <w:rsid w:val="009E3BAA"/>
    <w:rsid w:val="009E42A8"/>
    <w:rsid w:val="009E4BEF"/>
    <w:rsid w:val="009E4C0F"/>
    <w:rsid w:val="009E5EDC"/>
    <w:rsid w:val="009E688C"/>
    <w:rsid w:val="009E76F2"/>
    <w:rsid w:val="009F2E06"/>
    <w:rsid w:val="009F454E"/>
    <w:rsid w:val="009F48AD"/>
    <w:rsid w:val="009F6763"/>
    <w:rsid w:val="009F686D"/>
    <w:rsid w:val="009F71F9"/>
    <w:rsid w:val="00A0053F"/>
    <w:rsid w:val="00A03086"/>
    <w:rsid w:val="00A031A8"/>
    <w:rsid w:val="00A0336D"/>
    <w:rsid w:val="00A04D98"/>
    <w:rsid w:val="00A053F1"/>
    <w:rsid w:val="00A05BA7"/>
    <w:rsid w:val="00A06770"/>
    <w:rsid w:val="00A0679B"/>
    <w:rsid w:val="00A07027"/>
    <w:rsid w:val="00A1203F"/>
    <w:rsid w:val="00A13A08"/>
    <w:rsid w:val="00A148FA"/>
    <w:rsid w:val="00A14B0C"/>
    <w:rsid w:val="00A15A76"/>
    <w:rsid w:val="00A1620D"/>
    <w:rsid w:val="00A2052E"/>
    <w:rsid w:val="00A21638"/>
    <w:rsid w:val="00A22E5D"/>
    <w:rsid w:val="00A2357C"/>
    <w:rsid w:val="00A24BAE"/>
    <w:rsid w:val="00A24E0B"/>
    <w:rsid w:val="00A26451"/>
    <w:rsid w:val="00A2713F"/>
    <w:rsid w:val="00A31390"/>
    <w:rsid w:val="00A31BA6"/>
    <w:rsid w:val="00A33AC8"/>
    <w:rsid w:val="00A34832"/>
    <w:rsid w:val="00A35242"/>
    <w:rsid w:val="00A36617"/>
    <w:rsid w:val="00A36B1C"/>
    <w:rsid w:val="00A36BF7"/>
    <w:rsid w:val="00A37051"/>
    <w:rsid w:val="00A40F00"/>
    <w:rsid w:val="00A41041"/>
    <w:rsid w:val="00A41186"/>
    <w:rsid w:val="00A41A7C"/>
    <w:rsid w:val="00A41D34"/>
    <w:rsid w:val="00A475EF"/>
    <w:rsid w:val="00A47DA6"/>
    <w:rsid w:val="00A535B9"/>
    <w:rsid w:val="00A54AE7"/>
    <w:rsid w:val="00A552C8"/>
    <w:rsid w:val="00A555A9"/>
    <w:rsid w:val="00A56F0D"/>
    <w:rsid w:val="00A56F44"/>
    <w:rsid w:val="00A603EB"/>
    <w:rsid w:val="00A61984"/>
    <w:rsid w:val="00A61A3E"/>
    <w:rsid w:val="00A629B6"/>
    <w:rsid w:val="00A63A4F"/>
    <w:rsid w:val="00A6504E"/>
    <w:rsid w:val="00A741E3"/>
    <w:rsid w:val="00A74E95"/>
    <w:rsid w:val="00A76070"/>
    <w:rsid w:val="00A76E07"/>
    <w:rsid w:val="00A7704F"/>
    <w:rsid w:val="00A77D8E"/>
    <w:rsid w:val="00A80953"/>
    <w:rsid w:val="00A81F5E"/>
    <w:rsid w:val="00A8256B"/>
    <w:rsid w:val="00A82A8A"/>
    <w:rsid w:val="00A84565"/>
    <w:rsid w:val="00A84B9F"/>
    <w:rsid w:val="00A84FE9"/>
    <w:rsid w:val="00A85883"/>
    <w:rsid w:val="00A86840"/>
    <w:rsid w:val="00A869F3"/>
    <w:rsid w:val="00A86B01"/>
    <w:rsid w:val="00A8728E"/>
    <w:rsid w:val="00A87AD6"/>
    <w:rsid w:val="00A87C6C"/>
    <w:rsid w:val="00A907EC"/>
    <w:rsid w:val="00A934E9"/>
    <w:rsid w:val="00A942F6"/>
    <w:rsid w:val="00A95502"/>
    <w:rsid w:val="00A95CB4"/>
    <w:rsid w:val="00A95F87"/>
    <w:rsid w:val="00AA0AF2"/>
    <w:rsid w:val="00AA0B60"/>
    <w:rsid w:val="00AA2206"/>
    <w:rsid w:val="00AA274F"/>
    <w:rsid w:val="00AA5A5E"/>
    <w:rsid w:val="00AA6B19"/>
    <w:rsid w:val="00AB1926"/>
    <w:rsid w:val="00AB40F2"/>
    <w:rsid w:val="00AB4EAA"/>
    <w:rsid w:val="00AB5DDA"/>
    <w:rsid w:val="00AB5E3C"/>
    <w:rsid w:val="00AB7DF2"/>
    <w:rsid w:val="00AC06E2"/>
    <w:rsid w:val="00AC1563"/>
    <w:rsid w:val="00AC2A9D"/>
    <w:rsid w:val="00AC5E5F"/>
    <w:rsid w:val="00AC657B"/>
    <w:rsid w:val="00AC7BDD"/>
    <w:rsid w:val="00AD0537"/>
    <w:rsid w:val="00AD13F1"/>
    <w:rsid w:val="00AD14CF"/>
    <w:rsid w:val="00AD4478"/>
    <w:rsid w:val="00AD4B2C"/>
    <w:rsid w:val="00AD7111"/>
    <w:rsid w:val="00AD7122"/>
    <w:rsid w:val="00AD7322"/>
    <w:rsid w:val="00AE06F8"/>
    <w:rsid w:val="00AE1199"/>
    <w:rsid w:val="00AE1468"/>
    <w:rsid w:val="00AE1640"/>
    <w:rsid w:val="00AE1F02"/>
    <w:rsid w:val="00AE3C5B"/>
    <w:rsid w:val="00AE6551"/>
    <w:rsid w:val="00AF0CB0"/>
    <w:rsid w:val="00AF124C"/>
    <w:rsid w:val="00AF3582"/>
    <w:rsid w:val="00AF3BBA"/>
    <w:rsid w:val="00AF5D4A"/>
    <w:rsid w:val="00AF6168"/>
    <w:rsid w:val="00B00CDF"/>
    <w:rsid w:val="00B03B1B"/>
    <w:rsid w:val="00B03FF7"/>
    <w:rsid w:val="00B0484B"/>
    <w:rsid w:val="00B11907"/>
    <w:rsid w:val="00B12B43"/>
    <w:rsid w:val="00B1426E"/>
    <w:rsid w:val="00B15747"/>
    <w:rsid w:val="00B157EF"/>
    <w:rsid w:val="00B20DCF"/>
    <w:rsid w:val="00B228C2"/>
    <w:rsid w:val="00B22FBA"/>
    <w:rsid w:val="00B236BE"/>
    <w:rsid w:val="00B25618"/>
    <w:rsid w:val="00B25A71"/>
    <w:rsid w:val="00B311E7"/>
    <w:rsid w:val="00B34080"/>
    <w:rsid w:val="00B34380"/>
    <w:rsid w:val="00B360F6"/>
    <w:rsid w:val="00B4468E"/>
    <w:rsid w:val="00B4629F"/>
    <w:rsid w:val="00B5006F"/>
    <w:rsid w:val="00B513F6"/>
    <w:rsid w:val="00B54B36"/>
    <w:rsid w:val="00B55355"/>
    <w:rsid w:val="00B6109E"/>
    <w:rsid w:val="00B6152A"/>
    <w:rsid w:val="00B62048"/>
    <w:rsid w:val="00B646DE"/>
    <w:rsid w:val="00B64DDD"/>
    <w:rsid w:val="00B70F0A"/>
    <w:rsid w:val="00B74373"/>
    <w:rsid w:val="00B757B0"/>
    <w:rsid w:val="00B7619E"/>
    <w:rsid w:val="00B84F42"/>
    <w:rsid w:val="00B85081"/>
    <w:rsid w:val="00B85277"/>
    <w:rsid w:val="00B92FB4"/>
    <w:rsid w:val="00B936E7"/>
    <w:rsid w:val="00B94F66"/>
    <w:rsid w:val="00B959C0"/>
    <w:rsid w:val="00BA0C25"/>
    <w:rsid w:val="00BA40EF"/>
    <w:rsid w:val="00BA516C"/>
    <w:rsid w:val="00BA61C7"/>
    <w:rsid w:val="00BA662E"/>
    <w:rsid w:val="00BA753E"/>
    <w:rsid w:val="00BB06B5"/>
    <w:rsid w:val="00BB0DF8"/>
    <w:rsid w:val="00BB1151"/>
    <w:rsid w:val="00BB2AAB"/>
    <w:rsid w:val="00BB5301"/>
    <w:rsid w:val="00BB57D6"/>
    <w:rsid w:val="00BB5B12"/>
    <w:rsid w:val="00BB6258"/>
    <w:rsid w:val="00BC0627"/>
    <w:rsid w:val="00BC0ABF"/>
    <w:rsid w:val="00BC1FCB"/>
    <w:rsid w:val="00BC2C9A"/>
    <w:rsid w:val="00BC70F7"/>
    <w:rsid w:val="00BD0833"/>
    <w:rsid w:val="00BD3221"/>
    <w:rsid w:val="00BD441A"/>
    <w:rsid w:val="00BD5EE4"/>
    <w:rsid w:val="00BE1362"/>
    <w:rsid w:val="00BE1ED5"/>
    <w:rsid w:val="00BE22CC"/>
    <w:rsid w:val="00BE3620"/>
    <w:rsid w:val="00BE52D6"/>
    <w:rsid w:val="00BE6811"/>
    <w:rsid w:val="00BE6BF1"/>
    <w:rsid w:val="00BE7E57"/>
    <w:rsid w:val="00BF05FD"/>
    <w:rsid w:val="00BF2362"/>
    <w:rsid w:val="00BF23E7"/>
    <w:rsid w:val="00BF2D46"/>
    <w:rsid w:val="00BF3094"/>
    <w:rsid w:val="00BF53E8"/>
    <w:rsid w:val="00BF59CE"/>
    <w:rsid w:val="00BF7DCD"/>
    <w:rsid w:val="00C011D5"/>
    <w:rsid w:val="00C040CA"/>
    <w:rsid w:val="00C04963"/>
    <w:rsid w:val="00C051FB"/>
    <w:rsid w:val="00C07F2E"/>
    <w:rsid w:val="00C104FB"/>
    <w:rsid w:val="00C1072F"/>
    <w:rsid w:val="00C12AAA"/>
    <w:rsid w:val="00C172D4"/>
    <w:rsid w:val="00C17D97"/>
    <w:rsid w:val="00C221F3"/>
    <w:rsid w:val="00C22E12"/>
    <w:rsid w:val="00C24E8B"/>
    <w:rsid w:val="00C27048"/>
    <w:rsid w:val="00C27EB9"/>
    <w:rsid w:val="00C310E2"/>
    <w:rsid w:val="00C334F3"/>
    <w:rsid w:val="00C34AFF"/>
    <w:rsid w:val="00C353B7"/>
    <w:rsid w:val="00C355EB"/>
    <w:rsid w:val="00C35AA8"/>
    <w:rsid w:val="00C35CD0"/>
    <w:rsid w:val="00C41504"/>
    <w:rsid w:val="00C41B4F"/>
    <w:rsid w:val="00C42694"/>
    <w:rsid w:val="00C42F6C"/>
    <w:rsid w:val="00C4327E"/>
    <w:rsid w:val="00C44E70"/>
    <w:rsid w:val="00C46164"/>
    <w:rsid w:val="00C47526"/>
    <w:rsid w:val="00C47D7A"/>
    <w:rsid w:val="00C52919"/>
    <w:rsid w:val="00C53959"/>
    <w:rsid w:val="00C559F0"/>
    <w:rsid w:val="00C6303A"/>
    <w:rsid w:val="00C647A0"/>
    <w:rsid w:val="00C65001"/>
    <w:rsid w:val="00C679FF"/>
    <w:rsid w:val="00C72091"/>
    <w:rsid w:val="00C768AC"/>
    <w:rsid w:val="00C76E1E"/>
    <w:rsid w:val="00C8022B"/>
    <w:rsid w:val="00C804F0"/>
    <w:rsid w:val="00C81C69"/>
    <w:rsid w:val="00C835A7"/>
    <w:rsid w:val="00C84DEF"/>
    <w:rsid w:val="00C85DBF"/>
    <w:rsid w:val="00C86A80"/>
    <w:rsid w:val="00C8765D"/>
    <w:rsid w:val="00C87971"/>
    <w:rsid w:val="00C87C23"/>
    <w:rsid w:val="00C900B3"/>
    <w:rsid w:val="00C904F9"/>
    <w:rsid w:val="00C90F98"/>
    <w:rsid w:val="00C9213A"/>
    <w:rsid w:val="00C951E4"/>
    <w:rsid w:val="00C968D8"/>
    <w:rsid w:val="00C96ABA"/>
    <w:rsid w:val="00CA09B0"/>
    <w:rsid w:val="00CA2387"/>
    <w:rsid w:val="00CA2E7E"/>
    <w:rsid w:val="00CA3088"/>
    <w:rsid w:val="00CA4D1D"/>
    <w:rsid w:val="00CA5B1B"/>
    <w:rsid w:val="00CA6BF8"/>
    <w:rsid w:val="00CA6DED"/>
    <w:rsid w:val="00CB2A57"/>
    <w:rsid w:val="00CB5928"/>
    <w:rsid w:val="00CB6BDA"/>
    <w:rsid w:val="00CC01DC"/>
    <w:rsid w:val="00CC04D0"/>
    <w:rsid w:val="00CC0DD7"/>
    <w:rsid w:val="00CC2970"/>
    <w:rsid w:val="00CC2A8B"/>
    <w:rsid w:val="00CC350B"/>
    <w:rsid w:val="00CC5826"/>
    <w:rsid w:val="00CC68CD"/>
    <w:rsid w:val="00CC7106"/>
    <w:rsid w:val="00CC7307"/>
    <w:rsid w:val="00CD1762"/>
    <w:rsid w:val="00CD67B3"/>
    <w:rsid w:val="00CD6BAB"/>
    <w:rsid w:val="00CD7B32"/>
    <w:rsid w:val="00CE0FAE"/>
    <w:rsid w:val="00CE34E7"/>
    <w:rsid w:val="00CE37E2"/>
    <w:rsid w:val="00CE4149"/>
    <w:rsid w:val="00CE6A0E"/>
    <w:rsid w:val="00CF1A19"/>
    <w:rsid w:val="00CF221A"/>
    <w:rsid w:val="00CF3DAC"/>
    <w:rsid w:val="00CF409A"/>
    <w:rsid w:val="00CF5EF3"/>
    <w:rsid w:val="00CF737D"/>
    <w:rsid w:val="00D009F4"/>
    <w:rsid w:val="00D028B3"/>
    <w:rsid w:val="00D04BA9"/>
    <w:rsid w:val="00D07B66"/>
    <w:rsid w:val="00D10932"/>
    <w:rsid w:val="00D119C3"/>
    <w:rsid w:val="00D11F79"/>
    <w:rsid w:val="00D133CA"/>
    <w:rsid w:val="00D13724"/>
    <w:rsid w:val="00D143B6"/>
    <w:rsid w:val="00D1590F"/>
    <w:rsid w:val="00D17708"/>
    <w:rsid w:val="00D22C75"/>
    <w:rsid w:val="00D23A7F"/>
    <w:rsid w:val="00D25F07"/>
    <w:rsid w:val="00D321E9"/>
    <w:rsid w:val="00D32E69"/>
    <w:rsid w:val="00D33C26"/>
    <w:rsid w:val="00D3566C"/>
    <w:rsid w:val="00D35B11"/>
    <w:rsid w:val="00D40060"/>
    <w:rsid w:val="00D40A76"/>
    <w:rsid w:val="00D424AA"/>
    <w:rsid w:val="00D42ECF"/>
    <w:rsid w:val="00D43810"/>
    <w:rsid w:val="00D4491D"/>
    <w:rsid w:val="00D45F68"/>
    <w:rsid w:val="00D4638C"/>
    <w:rsid w:val="00D47000"/>
    <w:rsid w:val="00D50B67"/>
    <w:rsid w:val="00D51801"/>
    <w:rsid w:val="00D52010"/>
    <w:rsid w:val="00D52640"/>
    <w:rsid w:val="00D53EE9"/>
    <w:rsid w:val="00D558CB"/>
    <w:rsid w:val="00D55B9B"/>
    <w:rsid w:val="00D578A7"/>
    <w:rsid w:val="00D614FB"/>
    <w:rsid w:val="00D6158D"/>
    <w:rsid w:val="00D62833"/>
    <w:rsid w:val="00D62EC7"/>
    <w:rsid w:val="00D6406E"/>
    <w:rsid w:val="00D64A77"/>
    <w:rsid w:val="00D67EC6"/>
    <w:rsid w:val="00D705E2"/>
    <w:rsid w:val="00D714E0"/>
    <w:rsid w:val="00D716EA"/>
    <w:rsid w:val="00D7366F"/>
    <w:rsid w:val="00D7438E"/>
    <w:rsid w:val="00D771E0"/>
    <w:rsid w:val="00D77990"/>
    <w:rsid w:val="00D77EC6"/>
    <w:rsid w:val="00D81DB7"/>
    <w:rsid w:val="00D8548B"/>
    <w:rsid w:val="00D856A3"/>
    <w:rsid w:val="00D86696"/>
    <w:rsid w:val="00D9055C"/>
    <w:rsid w:val="00D90653"/>
    <w:rsid w:val="00D9318A"/>
    <w:rsid w:val="00D94076"/>
    <w:rsid w:val="00D95468"/>
    <w:rsid w:val="00D96B45"/>
    <w:rsid w:val="00D9720F"/>
    <w:rsid w:val="00D977A4"/>
    <w:rsid w:val="00DA627A"/>
    <w:rsid w:val="00DB2D2F"/>
    <w:rsid w:val="00DB44A7"/>
    <w:rsid w:val="00DB4C26"/>
    <w:rsid w:val="00DB65A6"/>
    <w:rsid w:val="00DB6B20"/>
    <w:rsid w:val="00DC519C"/>
    <w:rsid w:val="00DC6DCC"/>
    <w:rsid w:val="00DD0E59"/>
    <w:rsid w:val="00DD1839"/>
    <w:rsid w:val="00DD39AA"/>
    <w:rsid w:val="00DD4206"/>
    <w:rsid w:val="00DD468A"/>
    <w:rsid w:val="00DD4C8F"/>
    <w:rsid w:val="00DE0A4D"/>
    <w:rsid w:val="00DE155A"/>
    <w:rsid w:val="00DE3447"/>
    <w:rsid w:val="00DE3A3B"/>
    <w:rsid w:val="00DE4D55"/>
    <w:rsid w:val="00DE6114"/>
    <w:rsid w:val="00DE6AD7"/>
    <w:rsid w:val="00DE7932"/>
    <w:rsid w:val="00DF2279"/>
    <w:rsid w:val="00DF4D89"/>
    <w:rsid w:val="00DF5598"/>
    <w:rsid w:val="00DF576E"/>
    <w:rsid w:val="00DF7DA0"/>
    <w:rsid w:val="00E00BE7"/>
    <w:rsid w:val="00E0129C"/>
    <w:rsid w:val="00E03BFC"/>
    <w:rsid w:val="00E04887"/>
    <w:rsid w:val="00E0611A"/>
    <w:rsid w:val="00E10F71"/>
    <w:rsid w:val="00E14164"/>
    <w:rsid w:val="00E17546"/>
    <w:rsid w:val="00E1791B"/>
    <w:rsid w:val="00E20AC0"/>
    <w:rsid w:val="00E20CF3"/>
    <w:rsid w:val="00E24ADB"/>
    <w:rsid w:val="00E24F3E"/>
    <w:rsid w:val="00E2648C"/>
    <w:rsid w:val="00E31DEE"/>
    <w:rsid w:val="00E32292"/>
    <w:rsid w:val="00E32C2A"/>
    <w:rsid w:val="00E3346B"/>
    <w:rsid w:val="00E34C47"/>
    <w:rsid w:val="00E34E44"/>
    <w:rsid w:val="00E353CF"/>
    <w:rsid w:val="00E37F2C"/>
    <w:rsid w:val="00E41371"/>
    <w:rsid w:val="00E44A8B"/>
    <w:rsid w:val="00E44B7B"/>
    <w:rsid w:val="00E50CE7"/>
    <w:rsid w:val="00E50E5D"/>
    <w:rsid w:val="00E5127D"/>
    <w:rsid w:val="00E52A25"/>
    <w:rsid w:val="00E54EDA"/>
    <w:rsid w:val="00E55700"/>
    <w:rsid w:val="00E557A9"/>
    <w:rsid w:val="00E567CF"/>
    <w:rsid w:val="00E57F7F"/>
    <w:rsid w:val="00E60B96"/>
    <w:rsid w:val="00E6124D"/>
    <w:rsid w:val="00E616C5"/>
    <w:rsid w:val="00E6227A"/>
    <w:rsid w:val="00E625BD"/>
    <w:rsid w:val="00E63D38"/>
    <w:rsid w:val="00E63F8E"/>
    <w:rsid w:val="00E64124"/>
    <w:rsid w:val="00E64296"/>
    <w:rsid w:val="00E64F91"/>
    <w:rsid w:val="00E6540B"/>
    <w:rsid w:val="00E664E1"/>
    <w:rsid w:val="00E66DDE"/>
    <w:rsid w:val="00E7183A"/>
    <w:rsid w:val="00E71C67"/>
    <w:rsid w:val="00E7272D"/>
    <w:rsid w:val="00E74139"/>
    <w:rsid w:val="00E7478C"/>
    <w:rsid w:val="00E75630"/>
    <w:rsid w:val="00E75A6E"/>
    <w:rsid w:val="00E7620E"/>
    <w:rsid w:val="00E817A4"/>
    <w:rsid w:val="00E81F1C"/>
    <w:rsid w:val="00E82263"/>
    <w:rsid w:val="00E82D53"/>
    <w:rsid w:val="00E82DC8"/>
    <w:rsid w:val="00E85181"/>
    <w:rsid w:val="00E91F43"/>
    <w:rsid w:val="00E93CEA"/>
    <w:rsid w:val="00E95165"/>
    <w:rsid w:val="00E96330"/>
    <w:rsid w:val="00E97BCC"/>
    <w:rsid w:val="00EA7B62"/>
    <w:rsid w:val="00EA7BAD"/>
    <w:rsid w:val="00EA7F39"/>
    <w:rsid w:val="00EB22FA"/>
    <w:rsid w:val="00EB3141"/>
    <w:rsid w:val="00EB383C"/>
    <w:rsid w:val="00EB3A58"/>
    <w:rsid w:val="00EB4251"/>
    <w:rsid w:val="00EB425B"/>
    <w:rsid w:val="00EB46B9"/>
    <w:rsid w:val="00EB5AFF"/>
    <w:rsid w:val="00EC216D"/>
    <w:rsid w:val="00EC3356"/>
    <w:rsid w:val="00EC3BE5"/>
    <w:rsid w:val="00EC4761"/>
    <w:rsid w:val="00EC483E"/>
    <w:rsid w:val="00EC7AF1"/>
    <w:rsid w:val="00EC7F26"/>
    <w:rsid w:val="00ED0553"/>
    <w:rsid w:val="00ED153B"/>
    <w:rsid w:val="00ED53F5"/>
    <w:rsid w:val="00ED7CAB"/>
    <w:rsid w:val="00EE1B68"/>
    <w:rsid w:val="00EE480D"/>
    <w:rsid w:val="00EE4EF7"/>
    <w:rsid w:val="00EE6FBD"/>
    <w:rsid w:val="00EE7611"/>
    <w:rsid w:val="00EE7A07"/>
    <w:rsid w:val="00EF0594"/>
    <w:rsid w:val="00EF0745"/>
    <w:rsid w:val="00EF37A6"/>
    <w:rsid w:val="00EF5347"/>
    <w:rsid w:val="00EF70C9"/>
    <w:rsid w:val="00EF7C8D"/>
    <w:rsid w:val="00F01288"/>
    <w:rsid w:val="00F01A91"/>
    <w:rsid w:val="00F01CC4"/>
    <w:rsid w:val="00F01F07"/>
    <w:rsid w:val="00F02F7C"/>
    <w:rsid w:val="00F056F0"/>
    <w:rsid w:val="00F10AB1"/>
    <w:rsid w:val="00F11AFE"/>
    <w:rsid w:val="00F13C4E"/>
    <w:rsid w:val="00F17059"/>
    <w:rsid w:val="00F179DC"/>
    <w:rsid w:val="00F22041"/>
    <w:rsid w:val="00F220C2"/>
    <w:rsid w:val="00F22FB7"/>
    <w:rsid w:val="00F23CF8"/>
    <w:rsid w:val="00F25641"/>
    <w:rsid w:val="00F25D2E"/>
    <w:rsid w:val="00F26700"/>
    <w:rsid w:val="00F3151B"/>
    <w:rsid w:val="00F3156E"/>
    <w:rsid w:val="00F3174A"/>
    <w:rsid w:val="00F32764"/>
    <w:rsid w:val="00F349D6"/>
    <w:rsid w:val="00F35270"/>
    <w:rsid w:val="00F356BC"/>
    <w:rsid w:val="00F36BD6"/>
    <w:rsid w:val="00F37447"/>
    <w:rsid w:val="00F37A87"/>
    <w:rsid w:val="00F461FA"/>
    <w:rsid w:val="00F466D9"/>
    <w:rsid w:val="00F467E8"/>
    <w:rsid w:val="00F46A06"/>
    <w:rsid w:val="00F46A7F"/>
    <w:rsid w:val="00F46BDB"/>
    <w:rsid w:val="00F502A2"/>
    <w:rsid w:val="00F51FD4"/>
    <w:rsid w:val="00F522C3"/>
    <w:rsid w:val="00F52C66"/>
    <w:rsid w:val="00F54223"/>
    <w:rsid w:val="00F55F45"/>
    <w:rsid w:val="00F56685"/>
    <w:rsid w:val="00F574A9"/>
    <w:rsid w:val="00F57501"/>
    <w:rsid w:val="00F57891"/>
    <w:rsid w:val="00F616FE"/>
    <w:rsid w:val="00F62F07"/>
    <w:rsid w:val="00F63208"/>
    <w:rsid w:val="00F67080"/>
    <w:rsid w:val="00F70126"/>
    <w:rsid w:val="00F7016B"/>
    <w:rsid w:val="00F72967"/>
    <w:rsid w:val="00F72DF3"/>
    <w:rsid w:val="00F750AE"/>
    <w:rsid w:val="00F7557A"/>
    <w:rsid w:val="00F75C2E"/>
    <w:rsid w:val="00F75D64"/>
    <w:rsid w:val="00F840FA"/>
    <w:rsid w:val="00F84AEA"/>
    <w:rsid w:val="00F85142"/>
    <w:rsid w:val="00F852F4"/>
    <w:rsid w:val="00F85407"/>
    <w:rsid w:val="00F868FF"/>
    <w:rsid w:val="00F8753D"/>
    <w:rsid w:val="00F91388"/>
    <w:rsid w:val="00F91BC6"/>
    <w:rsid w:val="00F92D73"/>
    <w:rsid w:val="00F92FE0"/>
    <w:rsid w:val="00F97288"/>
    <w:rsid w:val="00FA18EA"/>
    <w:rsid w:val="00FA2C7D"/>
    <w:rsid w:val="00FA4439"/>
    <w:rsid w:val="00FA51D2"/>
    <w:rsid w:val="00FA5F02"/>
    <w:rsid w:val="00FA6219"/>
    <w:rsid w:val="00FA6CE8"/>
    <w:rsid w:val="00FA7DCC"/>
    <w:rsid w:val="00FB14C1"/>
    <w:rsid w:val="00FB14C2"/>
    <w:rsid w:val="00FB2272"/>
    <w:rsid w:val="00FB2AA6"/>
    <w:rsid w:val="00FB3BD4"/>
    <w:rsid w:val="00FB5C58"/>
    <w:rsid w:val="00FB69AE"/>
    <w:rsid w:val="00FB6E19"/>
    <w:rsid w:val="00FC384E"/>
    <w:rsid w:val="00FC4801"/>
    <w:rsid w:val="00FC54E6"/>
    <w:rsid w:val="00FC54F4"/>
    <w:rsid w:val="00FC5F4F"/>
    <w:rsid w:val="00FC7024"/>
    <w:rsid w:val="00FD2D43"/>
    <w:rsid w:val="00FD2F50"/>
    <w:rsid w:val="00FD5318"/>
    <w:rsid w:val="00FD5E58"/>
    <w:rsid w:val="00FD70E7"/>
    <w:rsid w:val="00FD73A7"/>
    <w:rsid w:val="00FD7421"/>
    <w:rsid w:val="00FE0D7B"/>
    <w:rsid w:val="00FE2FA4"/>
    <w:rsid w:val="00FE4217"/>
    <w:rsid w:val="00FE585B"/>
    <w:rsid w:val="00FE68E9"/>
    <w:rsid w:val="00FF165C"/>
    <w:rsid w:val="00FF366A"/>
    <w:rsid w:val="00FF41ED"/>
    <w:rsid w:val="00FF55A8"/>
    <w:rsid w:val="00FF5D38"/>
    <w:rsid w:val="00FF5F76"/>
    <w:rsid w:val="00FF6796"/>
    <w:rsid w:val="00FF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A0CB3"/>
  <w15:chartTrackingRefBased/>
  <w15:docId w15:val="{33065A95-1B04-4A42-B91D-0CCA9ABE3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CD7"/>
    <w:pPr>
      <w:spacing w:line="300" w:lineRule="auto"/>
    </w:pPr>
    <w:rPr>
      <w:rFonts w:ascii="Arial" w:hAnsi="Arial"/>
      <w:sz w:val="24"/>
      <w:szCs w:val="20"/>
    </w:rPr>
  </w:style>
  <w:style w:type="paragraph" w:styleId="Rubrik1">
    <w:name w:val="heading 1"/>
    <w:basedOn w:val="Rubrik"/>
    <w:next w:val="Normal"/>
    <w:link w:val="Rubrik1Char"/>
    <w:uiPriority w:val="9"/>
    <w:qFormat/>
    <w:rsid w:val="00A84565"/>
    <w:pPr>
      <w:spacing w:before="120" w:after="360" w:line="276" w:lineRule="auto"/>
      <w:outlineLvl w:val="0"/>
    </w:pPr>
    <w:rPr>
      <w:rFonts w:ascii="Arial" w:hAnsi="Arial" w:cs="Arial"/>
      <w:b w:val="0"/>
      <w:bCs/>
      <w:sz w:val="40"/>
      <w:szCs w:val="40"/>
    </w:rPr>
  </w:style>
  <w:style w:type="paragraph" w:styleId="Rubrik2">
    <w:name w:val="heading 2"/>
    <w:basedOn w:val="Rubrik3"/>
    <w:next w:val="Normal"/>
    <w:link w:val="Rubrik2Char"/>
    <w:uiPriority w:val="9"/>
    <w:unhideWhenUsed/>
    <w:qFormat/>
    <w:rsid w:val="00634CD7"/>
    <w:pPr>
      <w:outlineLvl w:val="1"/>
    </w:pPr>
  </w:style>
  <w:style w:type="paragraph" w:styleId="Rubrik3">
    <w:name w:val="heading 3"/>
    <w:next w:val="Normal"/>
    <w:link w:val="Rubrik3Char"/>
    <w:uiPriority w:val="9"/>
    <w:unhideWhenUsed/>
    <w:rsid w:val="00634CD7"/>
    <w:pPr>
      <w:spacing w:before="120" w:after="40"/>
      <w:outlineLvl w:val="2"/>
    </w:pPr>
    <w:rPr>
      <w:rFonts w:ascii="Arial" w:hAnsi="Arial"/>
      <w:b/>
      <w:bCs/>
      <w:sz w:val="24"/>
    </w:rPr>
  </w:style>
  <w:style w:type="paragraph" w:styleId="Rubrik4">
    <w:name w:val="heading 4"/>
    <w:aliases w:val="Rubrik- 3"/>
    <w:basedOn w:val="Rubrik2"/>
    <w:next w:val="Normal"/>
    <w:link w:val="Rubrik4Char"/>
    <w:uiPriority w:val="9"/>
    <w:unhideWhenUsed/>
    <w:qFormat/>
    <w:rsid w:val="00A40F00"/>
    <w:pPr>
      <w:spacing w:after="0"/>
      <w:outlineLvl w:val="3"/>
    </w:pPr>
    <w:rPr>
      <w:i/>
      <w:iCs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rsid w:val="00604D47"/>
    <w:pPr>
      <w:spacing w:after="0" w:line="240" w:lineRule="auto"/>
      <w:contextualSpacing/>
    </w:pPr>
    <w:rPr>
      <w:rFonts w:ascii="Verdana" w:eastAsiaTheme="majorEastAsia" w:hAnsi="Verdana" w:cstheme="majorBidi"/>
      <w:b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04D47"/>
    <w:rPr>
      <w:rFonts w:ascii="Verdana" w:eastAsiaTheme="majorEastAsia" w:hAnsi="Verdana" w:cstheme="majorBidi"/>
      <w:b/>
      <w:spacing w:val="-10"/>
      <w:kern w:val="28"/>
      <w:sz w:val="56"/>
      <w:szCs w:val="56"/>
    </w:rPr>
  </w:style>
  <w:style w:type="character" w:customStyle="1" w:styleId="Rubrik1Char">
    <w:name w:val="Rubrik 1 Char"/>
    <w:basedOn w:val="Standardstycketeckensnitt"/>
    <w:link w:val="Rubrik1"/>
    <w:uiPriority w:val="9"/>
    <w:rsid w:val="00A84565"/>
    <w:rPr>
      <w:rFonts w:ascii="Arial" w:eastAsiaTheme="majorEastAsia" w:hAnsi="Arial" w:cs="Arial"/>
      <w:bCs/>
      <w:spacing w:val="-10"/>
      <w:kern w:val="28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634CD7"/>
    <w:rPr>
      <w:rFonts w:ascii="Arial" w:hAnsi="Arial"/>
      <w:b/>
      <w:bCs/>
      <w:sz w:val="24"/>
    </w:rPr>
  </w:style>
  <w:style w:type="paragraph" w:styleId="Underrubrik">
    <w:name w:val="Subtitle"/>
    <w:aliases w:val="Utskriven brödtext"/>
    <w:basedOn w:val="Normal"/>
    <w:next w:val="Normal"/>
    <w:link w:val="UnderrubrikChar"/>
    <w:uiPriority w:val="11"/>
    <w:qFormat/>
    <w:rsid w:val="0075517F"/>
    <w:rPr>
      <w:rFonts w:ascii="Georgia" w:hAnsi="Georgia"/>
      <w:szCs w:val="26"/>
    </w:rPr>
  </w:style>
  <w:style w:type="character" w:customStyle="1" w:styleId="UnderrubrikChar">
    <w:name w:val="Underrubrik Char"/>
    <w:aliases w:val="Utskriven brödtext Char"/>
    <w:basedOn w:val="Standardstycketeckensnitt"/>
    <w:link w:val="Underrubrik"/>
    <w:uiPriority w:val="11"/>
    <w:rsid w:val="0075517F"/>
    <w:rPr>
      <w:rFonts w:ascii="Georgia" w:hAnsi="Georgia"/>
      <w:sz w:val="24"/>
      <w:szCs w:val="26"/>
    </w:rPr>
  </w:style>
  <w:style w:type="paragraph" w:styleId="Sidhuvud">
    <w:name w:val="header"/>
    <w:basedOn w:val="Normal"/>
    <w:link w:val="SidhuvudChar"/>
    <w:uiPriority w:val="99"/>
    <w:unhideWhenUsed/>
    <w:rsid w:val="00604D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04D47"/>
    <w:rPr>
      <w:rFonts w:ascii="Source Sans Pro" w:hAnsi="Source Sans Pro"/>
      <w:sz w:val="24"/>
    </w:rPr>
  </w:style>
  <w:style w:type="paragraph" w:styleId="Sidfot">
    <w:name w:val="footer"/>
    <w:basedOn w:val="Normal"/>
    <w:link w:val="SidfotChar"/>
    <w:uiPriority w:val="99"/>
    <w:unhideWhenUsed/>
    <w:rsid w:val="00604D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04D47"/>
    <w:rPr>
      <w:rFonts w:ascii="Source Sans Pro" w:hAnsi="Source Sans Pro"/>
      <w:sz w:val="24"/>
    </w:rPr>
  </w:style>
  <w:style w:type="character" w:styleId="Hyperlnk">
    <w:name w:val="Hyperlink"/>
    <w:basedOn w:val="Standardstycketeckensnitt"/>
    <w:uiPriority w:val="99"/>
    <w:unhideWhenUsed/>
    <w:rsid w:val="00604D47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04D47"/>
    <w:rPr>
      <w:color w:val="605E5C"/>
      <w:shd w:val="clear" w:color="auto" w:fill="E1DFDD"/>
    </w:rPr>
  </w:style>
  <w:style w:type="table" w:styleId="Tabellrutnt">
    <w:name w:val="Table Grid"/>
    <w:basedOn w:val="Normaltabell"/>
    <w:uiPriority w:val="39"/>
    <w:rsid w:val="00D11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tavstnd">
    <w:name w:val="No Spacing"/>
    <w:uiPriority w:val="1"/>
    <w:rsid w:val="00BF7DCD"/>
    <w:pPr>
      <w:spacing w:after="0" w:line="240" w:lineRule="auto"/>
    </w:pPr>
    <w:rPr>
      <w:rFonts w:ascii="Arial" w:hAnsi="Arial"/>
      <w:szCs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634CD7"/>
    <w:rPr>
      <w:rFonts w:ascii="Arial" w:hAnsi="Arial"/>
      <w:b/>
      <w:bCs/>
      <w:sz w:val="24"/>
    </w:rPr>
  </w:style>
  <w:style w:type="character" w:customStyle="1" w:styleId="Rubrik4Char">
    <w:name w:val="Rubrik 4 Char"/>
    <w:aliases w:val="Rubrik- 3 Char"/>
    <w:basedOn w:val="Standardstycketeckensnitt"/>
    <w:link w:val="Rubrik4"/>
    <w:uiPriority w:val="9"/>
    <w:rsid w:val="00A40F00"/>
    <w:rPr>
      <w:rFonts w:ascii="Arial" w:hAnsi="Arial"/>
      <w:b/>
      <w:bCs/>
      <w:i/>
      <w:iCs/>
      <w:sz w:val="24"/>
    </w:rPr>
  </w:style>
  <w:style w:type="character" w:styleId="Diskretbetoning">
    <w:name w:val="Subtle Emphasis"/>
    <w:basedOn w:val="Standardstycketeckensnitt"/>
    <w:uiPriority w:val="19"/>
    <w:rsid w:val="009C4005"/>
    <w:rPr>
      <w:i/>
      <w:iCs/>
      <w:color w:val="404040" w:themeColor="text1" w:themeTint="BF"/>
    </w:rPr>
  </w:style>
  <w:style w:type="character" w:styleId="Betoning">
    <w:name w:val="Emphasis"/>
    <w:basedOn w:val="Standardstycketeckensnitt"/>
    <w:uiPriority w:val="20"/>
    <w:rsid w:val="009C4005"/>
    <w:rPr>
      <w:i/>
      <w:iCs/>
    </w:rPr>
  </w:style>
  <w:style w:type="paragraph" w:styleId="Liststycke">
    <w:name w:val="List Paragraph"/>
    <w:basedOn w:val="Normal"/>
    <w:uiPriority w:val="34"/>
    <w:qFormat/>
    <w:rsid w:val="00634CD7"/>
    <w:pPr>
      <w:ind w:left="720"/>
      <w:contextualSpacing/>
    </w:pPr>
  </w:style>
  <w:style w:type="paragraph" w:styleId="Normalwebb">
    <w:name w:val="Normal (Web)"/>
    <w:basedOn w:val="Normal"/>
    <w:uiPriority w:val="99"/>
    <w:semiHidden/>
    <w:unhideWhenUsed/>
    <w:rsid w:val="00D13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64341A"/>
    <w:pPr>
      <w:keepNext/>
      <w:keepLines/>
      <w:spacing w:before="240" w:after="0" w:line="259" w:lineRule="auto"/>
      <w:contextualSpacing w:val="0"/>
      <w:outlineLvl w:val="9"/>
    </w:pPr>
    <w:rPr>
      <w:rFonts w:ascii="Calibri Light" w:eastAsia="Times New Roman" w:hAnsi="Calibri Light" w:cs="Times New Roman"/>
      <w:bCs w:val="0"/>
      <w:color w:val="2F5496"/>
      <w:spacing w:val="0"/>
      <w:kern w:val="0"/>
      <w:sz w:val="32"/>
      <w:szCs w:val="32"/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64341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Cs w:val="21"/>
      <w:lang w:eastAsia="zh-CN" w:bidi="hi-IN"/>
    </w:rPr>
  </w:style>
  <w:style w:type="paragraph" w:styleId="Innehll2">
    <w:name w:val="toc 2"/>
    <w:basedOn w:val="Normal"/>
    <w:next w:val="Normal"/>
    <w:autoRedefine/>
    <w:uiPriority w:val="39"/>
    <w:unhideWhenUsed/>
    <w:rsid w:val="0064341A"/>
    <w:pPr>
      <w:widowControl w:val="0"/>
      <w:suppressAutoHyphens/>
      <w:spacing w:after="0" w:line="240" w:lineRule="auto"/>
      <w:ind w:left="240"/>
    </w:pPr>
    <w:rPr>
      <w:rFonts w:ascii="Times New Roman" w:eastAsia="SimSun" w:hAnsi="Times New Roman" w:cs="Mangal"/>
      <w:kern w:val="2"/>
      <w:szCs w:val="21"/>
      <w:lang w:eastAsia="zh-CN" w:bidi="hi-IN"/>
    </w:rPr>
  </w:style>
  <w:style w:type="character" w:customStyle="1" w:styleId="size">
    <w:name w:val="size"/>
    <w:rsid w:val="00170A5A"/>
  </w:style>
  <w:style w:type="character" w:styleId="Stark">
    <w:name w:val="Strong"/>
    <w:basedOn w:val="Standardstycketeckensnitt"/>
    <w:uiPriority w:val="22"/>
    <w:qFormat/>
    <w:rsid w:val="002C2717"/>
    <w:rPr>
      <w:b/>
      <w:bCs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844FCF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844FCF"/>
    <w:pPr>
      <w:spacing w:line="240" w:lineRule="auto"/>
    </w:pPr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844FCF"/>
    <w:rPr>
      <w:rFonts w:ascii="Arial" w:hAnsi="Arial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44FCF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44FCF"/>
    <w:rPr>
      <w:rFonts w:ascii="Arial" w:hAnsi="Arial"/>
      <w:b/>
      <w:bCs/>
      <w:sz w:val="20"/>
      <w:szCs w:val="20"/>
    </w:rPr>
  </w:style>
  <w:style w:type="paragraph" w:customStyle="1" w:styleId="Normal1">
    <w:name w:val="Normal1"/>
    <w:basedOn w:val="Normal"/>
    <w:rsid w:val="00233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paragraph" w:customStyle="1" w:styleId="Normal2">
    <w:name w:val="Normal2"/>
    <w:basedOn w:val="Normal"/>
    <w:rsid w:val="00EC3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paragraph" w:customStyle="1" w:styleId="p1">
    <w:name w:val="p1"/>
    <w:basedOn w:val="Normal"/>
    <w:rsid w:val="006F6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paragraph" w:customStyle="1" w:styleId="p3">
    <w:name w:val="p3"/>
    <w:basedOn w:val="Normal"/>
    <w:rsid w:val="006F6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table" w:styleId="Oformateradtabell1">
    <w:name w:val="Plain Table 1"/>
    <w:basedOn w:val="Normaltabell"/>
    <w:uiPriority w:val="41"/>
    <w:rsid w:val="006F67C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nvndHyperlnk">
    <w:name w:val="FollowedHyperlink"/>
    <w:basedOn w:val="Standardstycketeckensnitt"/>
    <w:uiPriority w:val="99"/>
    <w:semiHidden/>
    <w:unhideWhenUsed/>
    <w:rsid w:val="00555C1E"/>
    <w:rPr>
      <w:color w:val="954F72" w:themeColor="followedHyperlink"/>
      <w:u w:val="single"/>
    </w:rPr>
  </w:style>
  <w:style w:type="table" w:styleId="Rutntstabell4dekorfrg1">
    <w:name w:val="Grid Table 4 Accent 1"/>
    <w:basedOn w:val="Normaltabell"/>
    <w:uiPriority w:val="49"/>
    <w:rsid w:val="004D2720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ntstabell1ljusdekorfrg1">
    <w:name w:val="Grid Table 1 Light Accent 1"/>
    <w:basedOn w:val="Normaltabell"/>
    <w:uiPriority w:val="46"/>
    <w:rsid w:val="00A3483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dekorfrg1">
    <w:name w:val="Grid Table 2 Accent 1"/>
    <w:basedOn w:val="Normaltabell"/>
    <w:uiPriority w:val="47"/>
    <w:rsid w:val="00A3483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ntstabell3dekorfrg1">
    <w:name w:val="Grid Table 3 Accent 1"/>
    <w:basedOn w:val="Normaltabell"/>
    <w:uiPriority w:val="48"/>
    <w:rsid w:val="00A3483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A3483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Rutntstabell4dekorfrg5">
    <w:name w:val="Grid Table 4 Accent 5"/>
    <w:basedOn w:val="Normaltabell"/>
    <w:uiPriority w:val="49"/>
    <w:rsid w:val="00A3483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A3483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ntstabell5mrkdekorfrg1">
    <w:name w:val="Grid Table 5 Dark Accent 1"/>
    <w:basedOn w:val="Normaltabell"/>
    <w:uiPriority w:val="50"/>
    <w:rsid w:val="00A348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eNormal">
    <w:name w:val="Table Normal"/>
    <w:uiPriority w:val="2"/>
    <w:semiHidden/>
    <w:unhideWhenUsed/>
    <w:qFormat/>
    <w:rsid w:val="00E1791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1791B"/>
    <w:pPr>
      <w:widowControl w:val="0"/>
      <w:autoSpaceDE w:val="0"/>
      <w:autoSpaceDN w:val="0"/>
      <w:spacing w:before="35" w:after="0" w:line="240" w:lineRule="auto"/>
      <w:ind w:left="86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3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9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93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57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7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9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6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42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77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1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80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7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04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15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9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8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01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6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1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95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3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0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2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62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5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0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8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61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2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9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91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1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26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8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74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2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8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ladf11\Downloads\Dokumentmall%20Handboll%20Norr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c4ef81-3c3f-425f-a17f-c99dd4505a7a">
      <Terms xmlns="http://schemas.microsoft.com/office/infopath/2007/PartnerControls"/>
    </lcf76f155ced4ddcb4097134ff3c332f>
    <TaxCatchAll xmlns="eb05780c-1da9-4bd9-b4a9-576b61a993d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CFA39AEA97A047AD746F3ABBA8DE59" ma:contentTypeVersion="14" ma:contentTypeDescription="Skapa ett nytt dokument." ma:contentTypeScope="" ma:versionID="db1ab308d9b1bb29e8435a1b684009eb">
  <xsd:schema xmlns:xsd="http://www.w3.org/2001/XMLSchema" xmlns:xs="http://www.w3.org/2001/XMLSchema" xmlns:p="http://schemas.microsoft.com/office/2006/metadata/properties" xmlns:ns2="dac4ef81-3c3f-425f-a17f-c99dd4505a7a" xmlns:ns3="eb05780c-1da9-4bd9-b4a9-576b61a993df" targetNamespace="http://schemas.microsoft.com/office/2006/metadata/properties" ma:root="true" ma:fieldsID="ec9d7c24f6e84e0f97dd08c562d9d156" ns2:_="" ns3:_="">
    <xsd:import namespace="dac4ef81-3c3f-425f-a17f-c99dd4505a7a"/>
    <xsd:import namespace="eb05780c-1da9-4bd9-b4a9-576b61a993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4ef81-3c3f-425f-a17f-c99dd4505a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eringar" ma:readOnly="false" ma:fieldId="{5cf76f15-5ced-4ddc-b409-7134ff3c332f}" ma:taxonomyMulti="true" ma:sspId="3aa20422-4f1f-4b30-a4c3-88573e6638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05780c-1da9-4bd9-b4a9-576b61a993d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218924f-d970-447c-b984-c06298c969bb}" ma:internalName="TaxCatchAll" ma:showField="CatchAllData" ma:web="eb05780c-1da9-4bd9-b4a9-576b61a993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13BBC-5BF8-41F5-912B-88EDF3CB5416}">
  <ds:schemaRefs>
    <ds:schemaRef ds:uri="http://schemas.microsoft.com/office/2006/metadata/properties"/>
    <ds:schemaRef ds:uri="http://schemas.microsoft.com/office/infopath/2007/PartnerControls"/>
    <ds:schemaRef ds:uri="dac4ef81-3c3f-425f-a17f-c99dd4505a7a"/>
    <ds:schemaRef ds:uri="eb05780c-1da9-4bd9-b4a9-576b61a993df"/>
  </ds:schemaRefs>
</ds:datastoreItem>
</file>

<file path=customXml/itemProps2.xml><?xml version="1.0" encoding="utf-8"?>
<ds:datastoreItem xmlns:ds="http://schemas.openxmlformats.org/officeDocument/2006/customXml" ds:itemID="{167B0B9B-8F73-477B-9A11-FB957BA078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073A2F-5C56-4135-8DCA-D9AB28B8F0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c4ef81-3c3f-425f-a17f-c99dd4505a7a"/>
    <ds:schemaRef ds:uri="eb05780c-1da9-4bd9-b4a9-576b61a993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0E8CFC-D85D-472C-AAA6-B3C4E9D0D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Dokumentmall Handboll Norr</Template>
  <TotalTime>6</TotalTime>
  <Pages>1</Pages>
  <Words>103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Elenor Larsson (RF-SISU Norrbotten)</dc:creator>
  <cp:keywords/>
  <dc:description/>
  <cp:lastModifiedBy>Gabriella Persson</cp:lastModifiedBy>
  <cp:revision>6</cp:revision>
  <cp:lastPrinted>2026-10-02T07:30:00Z</cp:lastPrinted>
  <dcterms:created xsi:type="dcterms:W3CDTF">2026-10-02T12:38:00Z</dcterms:created>
  <dcterms:modified xsi:type="dcterms:W3CDTF">2026-10-16T05:55:00Z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0x01010049CFA39AEA97A047AD746F3ABBA8DE59</vt:lpwstr>
  </property>
</Properties>
</file>