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0EF9" w14:textId="6913DDE3" w:rsidR="00E1791B" w:rsidRDefault="008702B0" w:rsidP="00A47DA6">
      <w:pPr>
        <w:spacing w:line="240" w:lineRule="auto"/>
        <w:jc w:val="center"/>
        <w:rPr>
          <w:b/>
          <w:bCs/>
          <w:color w:val="8FA6B3"/>
          <w:sz w:val="56"/>
          <w:szCs w:val="44"/>
        </w:rPr>
      </w:pPr>
      <w:r>
        <w:rPr>
          <w:b/>
          <w:bCs/>
          <w:color w:val="8FA6B3"/>
          <w:sz w:val="56"/>
          <w:szCs w:val="44"/>
        </w:rPr>
        <w:t>DOMARRÄKNING</w:t>
      </w:r>
      <w:r w:rsidR="00A47DA6">
        <w:rPr>
          <w:b/>
          <w:bCs/>
          <w:color w:val="8FA6B3"/>
          <w:sz w:val="56"/>
          <w:szCs w:val="44"/>
        </w:rPr>
        <w:t xml:space="preserve"> </w:t>
      </w:r>
      <w:r w:rsidR="00420934">
        <w:rPr>
          <w:b/>
          <w:bCs/>
          <w:color w:val="8FA6B3"/>
          <w:sz w:val="56"/>
          <w:szCs w:val="44"/>
        </w:rPr>
        <w:t xml:space="preserve">- </w:t>
      </w:r>
      <w:r w:rsidR="004025C6">
        <w:rPr>
          <w:b/>
          <w:bCs/>
          <w:color w:val="8FA6B3"/>
          <w:sz w:val="56"/>
          <w:szCs w:val="44"/>
        </w:rPr>
        <w:t>FÖRENING</w:t>
      </w:r>
    </w:p>
    <w:p w14:paraId="58F32340" w14:textId="77777777" w:rsidR="00FE7F32" w:rsidRDefault="00FE7F32" w:rsidP="00FE7F32">
      <w:pPr>
        <w:spacing w:line="240" w:lineRule="auto"/>
        <w:rPr>
          <w:sz w:val="20"/>
        </w:rPr>
      </w:pPr>
    </w:p>
    <w:p w14:paraId="561F6EAF" w14:textId="0B691263" w:rsidR="004025C6" w:rsidRPr="00731E4C" w:rsidRDefault="00FE7F32" w:rsidP="00FE7F32">
      <w:pPr>
        <w:spacing w:line="240" w:lineRule="auto"/>
        <w:rPr>
          <w:b/>
          <w:bCs/>
          <w:sz w:val="20"/>
        </w:rPr>
      </w:pPr>
      <w:r w:rsidRPr="00731E4C">
        <w:rPr>
          <w:b/>
          <w:bCs/>
          <w:sz w:val="20"/>
        </w:rPr>
        <w:t>Uppdrag/match: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791B" w:rsidRPr="00AB5E3C" w14:paraId="528C0AD8" w14:textId="77777777" w:rsidTr="00E1791B">
        <w:trPr>
          <w:trHeight w:val="683"/>
        </w:trPr>
        <w:tc>
          <w:tcPr>
            <w:tcW w:w="4531" w:type="dxa"/>
          </w:tcPr>
          <w:p w14:paraId="58B6B746" w14:textId="1CEB82A2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Namn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30B0128" w14:textId="77777777" w:rsidR="00E1791B" w:rsidRPr="00AB5E3C" w:rsidRDefault="00E1791B" w:rsidP="00731E4C">
            <w:pPr>
              <w:spacing w:line="480" w:lineRule="auto"/>
              <w:rPr>
                <w:rFonts w:cs="Arial"/>
                <w:b/>
                <w:bCs/>
                <w:color w:val="8FA6B3"/>
                <w:sz w:val="20"/>
              </w:rPr>
            </w:pPr>
          </w:p>
        </w:tc>
        <w:tc>
          <w:tcPr>
            <w:tcW w:w="4531" w:type="dxa"/>
          </w:tcPr>
          <w:p w14:paraId="726E2B02" w14:textId="3C3A0D27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Personnummer (</w:t>
            </w:r>
            <w:proofErr w:type="spellStart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ååååmmdd-xxxx</w:t>
            </w:r>
            <w:proofErr w:type="spellEnd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)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68384A6C" w14:textId="77777777" w:rsidR="00E1791B" w:rsidRPr="00AB5E3C" w:rsidRDefault="00E1791B" w:rsidP="00E1791B">
            <w:pPr>
              <w:jc w:val="center"/>
              <w:rPr>
                <w:rFonts w:cs="Arial"/>
                <w:b/>
                <w:bCs/>
                <w:color w:val="8FA6B3"/>
                <w:sz w:val="20"/>
              </w:rPr>
            </w:pPr>
          </w:p>
        </w:tc>
      </w:tr>
      <w:tr w:rsidR="00E1791B" w:rsidRPr="00AB5E3C" w14:paraId="5D9D80F1" w14:textId="77777777" w:rsidTr="00E1791B">
        <w:tc>
          <w:tcPr>
            <w:tcW w:w="4531" w:type="dxa"/>
          </w:tcPr>
          <w:p w14:paraId="75A826E0" w14:textId="11FF4B69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Datum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6188D2BD" w14:textId="77777777" w:rsidR="00731E4C" w:rsidRPr="00AB5E3C" w:rsidRDefault="00731E4C" w:rsidP="00731E4C">
            <w:pPr>
              <w:spacing w:line="480" w:lineRule="auto"/>
              <w:rPr>
                <w:rFonts w:cs="Arial"/>
                <w:b/>
                <w:bCs/>
                <w:color w:val="8FA6B3"/>
                <w:sz w:val="20"/>
              </w:rPr>
            </w:pPr>
          </w:p>
        </w:tc>
        <w:tc>
          <w:tcPr>
            <w:tcW w:w="4531" w:type="dxa"/>
          </w:tcPr>
          <w:p w14:paraId="42B8ED2C" w14:textId="1A175FB2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Spelhall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909876F" w14:textId="77777777" w:rsidR="00E1791B" w:rsidRPr="00AB5E3C" w:rsidRDefault="00E1791B" w:rsidP="00E1791B">
            <w:pPr>
              <w:jc w:val="center"/>
              <w:rPr>
                <w:rFonts w:cs="Arial"/>
                <w:b/>
                <w:bCs/>
                <w:color w:val="8FA6B3"/>
                <w:sz w:val="20"/>
              </w:rPr>
            </w:pPr>
          </w:p>
        </w:tc>
      </w:tr>
      <w:tr w:rsidR="00E1791B" w:rsidRPr="00AB5E3C" w14:paraId="0E87D6F7" w14:textId="77777777" w:rsidTr="00E1791B">
        <w:tc>
          <w:tcPr>
            <w:tcW w:w="4531" w:type="dxa"/>
          </w:tcPr>
          <w:p w14:paraId="6E0F11D7" w14:textId="4D40F68F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Bank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6E191D5" w14:textId="039147FF" w:rsidR="00E1791B" w:rsidRPr="00AB5E3C" w:rsidRDefault="00E1791B" w:rsidP="00731E4C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531" w:type="dxa"/>
          </w:tcPr>
          <w:p w14:paraId="26A47777" w14:textId="0DBEF0EE" w:rsidR="00E1791B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proofErr w:type="spellStart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Clearingnummer</w:t>
            </w:r>
            <w:proofErr w:type="spellEnd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 &amp; </w:t>
            </w:r>
            <w:r w:rsidR="00E1791B" w:rsidRPr="00AB5E3C">
              <w:rPr>
                <w:rFonts w:cs="Arial"/>
                <w:b/>
                <w:bCs/>
                <w:color w:val="000000" w:themeColor="text1"/>
                <w:sz w:val="20"/>
              </w:rPr>
              <w:t>Kontonummer</w:t>
            </w: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</w:tc>
      </w:tr>
    </w:tbl>
    <w:p w14:paraId="6F92540B" w14:textId="1AB8B184" w:rsidR="00E1791B" w:rsidRPr="00AB5E3C" w:rsidRDefault="00E1791B" w:rsidP="00E1791B">
      <w:pPr>
        <w:tabs>
          <w:tab w:val="left" w:pos="703"/>
          <w:tab w:val="center" w:pos="4536"/>
        </w:tabs>
        <w:jc w:val="both"/>
        <w:rPr>
          <w:rFonts w:cs="Arial"/>
          <w:b/>
          <w:bCs/>
          <w:color w:val="8FA6B3"/>
          <w:sz w:val="20"/>
        </w:rPr>
      </w:pPr>
      <w:r w:rsidRPr="00AB5E3C">
        <w:rPr>
          <w:rFonts w:cs="Arial"/>
          <w:b/>
          <w:bCs/>
          <w:color w:val="8FA6B3"/>
          <w:sz w:val="20"/>
        </w:rPr>
        <w:tab/>
        <w:t xml:space="preserve">         </w:t>
      </w:r>
    </w:p>
    <w:tbl>
      <w:tblPr>
        <w:tblStyle w:val="Tabellrutnt"/>
        <w:tblW w:w="9104" w:type="dxa"/>
        <w:tblLook w:val="04A0" w:firstRow="1" w:lastRow="0" w:firstColumn="1" w:lastColumn="0" w:noHBand="0" w:noVBand="1"/>
      </w:tblPr>
      <w:tblGrid>
        <w:gridCol w:w="2547"/>
        <w:gridCol w:w="1984"/>
        <w:gridCol w:w="4573"/>
      </w:tblGrid>
      <w:tr w:rsidR="00906FDA" w:rsidRPr="00AB5E3C" w14:paraId="480C699B" w14:textId="37E73805" w:rsidTr="009B3662">
        <w:trPr>
          <w:trHeight w:val="577"/>
        </w:trPr>
        <w:tc>
          <w:tcPr>
            <w:tcW w:w="2547" w:type="dxa"/>
          </w:tcPr>
          <w:p w14:paraId="3ABD3DEC" w14:textId="669ADFA7" w:rsidR="00906FDA" w:rsidRPr="00AB5E3C" w:rsidRDefault="00906FDA" w:rsidP="00906FDA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U12 = 200 kr/match</w:t>
            </w:r>
          </w:p>
        </w:tc>
        <w:tc>
          <w:tcPr>
            <w:tcW w:w="1984" w:type="dxa"/>
          </w:tcPr>
          <w:p w14:paraId="08FD6479" w14:textId="617900D4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3C5CE478" w14:textId="334239C8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906FDA" w:rsidRPr="00AB5E3C" w14:paraId="3EEB3ED6" w14:textId="07DC1FEA" w:rsidTr="009B3662">
        <w:trPr>
          <w:trHeight w:val="565"/>
        </w:trPr>
        <w:tc>
          <w:tcPr>
            <w:tcW w:w="2547" w:type="dxa"/>
          </w:tcPr>
          <w:p w14:paraId="1F3C4118" w14:textId="78DC4819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U10 = 165 kr/match</w:t>
            </w:r>
          </w:p>
        </w:tc>
        <w:tc>
          <w:tcPr>
            <w:tcW w:w="1984" w:type="dxa"/>
          </w:tcPr>
          <w:p w14:paraId="6599EAC4" w14:textId="7A21A046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22C10E01" w14:textId="7F75F254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906FDA" w:rsidRPr="00AB5E3C" w14:paraId="5572C15B" w14:textId="38178009" w:rsidTr="009B3662">
        <w:trPr>
          <w:trHeight w:val="577"/>
        </w:trPr>
        <w:tc>
          <w:tcPr>
            <w:tcW w:w="2547" w:type="dxa"/>
          </w:tcPr>
          <w:p w14:paraId="26E6AF8C" w14:textId="237F309F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U7-U9 = 70 kr/match</w:t>
            </w:r>
          </w:p>
          <w:p w14:paraId="641FFE57" w14:textId="532C68FA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984" w:type="dxa"/>
          </w:tcPr>
          <w:p w14:paraId="3A6D31B0" w14:textId="770EA6C5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7897AFCF" w14:textId="7F697CC1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</w:tbl>
    <w:p w14:paraId="1970B2D6" w14:textId="77777777" w:rsidR="00A47DA6" w:rsidRPr="00AB5E3C" w:rsidRDefault="00A47DA6" w:rsidP="00E1791B">
      <w:pPr>
        <w:rPr>
          <w:rFonts w:cs="Arial"/>
          <w:b/>
          <w:bCs/>
          <w:color w:val="000000" w:themeColor="text1"/>
          <w:sz w:val="20"/>
        </w:rPr>
      </w:pPr>
    </w:p>
    <w:tbl>
      <w:tblPr>
        <w:tblStyle w:val="Tabellrutnt"/>
        <w:tblW w:w="9104" w:type="dxa"/>
        <w:tblLook w:val="04A0" w:firstRow="1" w:lastRow="0" w:firstColumn="1" w:lastColumn="0" w:noHBand="0" w:noVBand="1"/>
      </w:tblPr>
      <w:tblGrid>
        <w:gridCol w:w="2405"/>
        <w:gridCol w:w="4253"/>
        <w:gridCol w:w="2446"/>
      </w:tblGrid>
      <w:tr w:rsidR="00457395" w:rsidRPr="00AB5E3C" w14:paraId="687E1233" w14:textId="77777777" w:rsidTr="009B3662">
        <w:trPr>
          <w:trHeight w:val="577"/>
        </w:trPr>
        <w:tc>
          <w:tcPr>
            <w:tcW w:w="2405" w:type="dxa"/>
          </w:tcPr>
          <w:p w14:paraId="753532B9" w14:textId="1CF27D01" w:rsidR="009B3662" w:rsidRPr="00AB5E3C" w:rsidRDefault="00457395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Reseersättning</w:t>
            </w:r>
            <w:r w:rsidR="00A61A3E"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 </w:t>
            </w:r>
            <w:r w:rsidR="009B3662"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– </w:t>
            </w:r>
          </w:p>
          <w:p w14:paraId="6C861888" w14:textId="1F149F6F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Bil</w:t>
            </w:r>
          </w:p>
        </w:tc>
        <w:tc>
          <w:tcPr>
            <w:tcW w:w="4253" w:type="dxa"/>
          </w:tcPr>
          <w:p w14:paraId="5C12D36C" w14:textId="77777777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Från:</w:t>
            </w:r>
          </w:p>
          <w:p w14:paraId="4A2EC099" w14:textId="77777777" w:rsidR="00A61A3E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Till:</w:t>
            </w:r>
          </w:p>
          <w:p w14:paraId="4C95E196" w14:textId="77777777" w:rsidR="00E10F71" w:rsidRDefault="00E10F7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Antal km:</w:t>
            </w:r>
          </w:p>
          <w:p w14:paraId="6F681A51" w14:textId="45A95D0A" w:rsidR="00EC3BE5" w:rsidRPr="00EC3BE5" w:rsidRDefault="00B73BD9" w:rsidP="002C7CDD">
            <w:pPr>
              <w:rPr>
                <w:rFonts w:cs="Arial"/>
                <w:i/>
                <w:iCs/>
                <w:color w:val="000000" w:themeColor="text1"/>
                <w:sz w:val="20"/>
              </w:rPr>
            </w:pPr>
            <w:r>
              <w:rPr>
                <w:rFonts w:cs="Arial"/>
                <w:i/>
                <w:iCs/>
                <w:color w:val="000000" w:themeColor="text1"/>
                <w:sz w:val="20"/>
              </w:rPr>
              <w:t>38</w:t>
            </w:r>
            <w:r w:rsidR="00EC3BE5" w:rsidRPr="00EC3BE5">
              <w:rPr>
                <w:rFonts w:cs="Arial"/>
                <w:i/>
                <w:iCs/>
                <w:color w:val="000000" w:themeColor="text1"/>
                <w:sz w:val="20"/>
              </w:rPr>
              <w:t xml:space="preserve"> k</w:t>
            </w:r>
            <w:r w:rsidR="00CA5B1B">
              <w:rPr>
                <w:rFonts w:cs="Arial"/>
                <w:i/>
                <w:iCs/>
                <w:color w:val="000000" w:themeColor="text1"/>
                <w:sz w:val="20"/>
              </w:rPr>
              <w:t>r</w:t>
            </w:r>
            <w:r w:rsidR="00EC3BE5" w:rsidRPr="00EC3BE5">
              <w:rPr>
                <w:rFonts w:cs="Arial"/>
                <w:i/>
                <w:iCs/>
                <w:color w:val="000000" w:themeColor="text1"/>
                <w:sz w:val="20"/>
              </w:rPr>
              <w:t>/mil</w:t>
            </w:r>
          </w:p>
        </w:tc>
        <w:tc>
          <w:tcPr>
            <w:tcW w:w="2446" w:type="dxa"/>
          </w:tcPr>
          <w:p w14:paraId="07C6963B" w14:textId="788D54E2" w:rsidR="00457395" w:rsidRPr="00AB5E3C" w:rsidRDefault="00E10F7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457395" w:rsidRPr="00AB5E3C" w14:paraId="4457A5AD" w14:textId="77777777" w:rsidTr="009B3662">
        <w:trPr>
          <w:trHeight w:val="565"/>
        </w:trPr>
        <w:tc>
          <w:tcPr>
            <w:tcW w:w="2405" w:type="dxa"/>
          </w:tcPr>
          <w:p w14:paraId="6D5D173D" w14:textId="77777777" w:rsidR="009B3662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Reseersättning – </w:t>
            </w:r>
          </w:p>
          <w:p w14:paraId="478D1448" w14:textId="1997BDE7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Annat färdsätt</w:t>
            </w:r>
          </w:p>
        </w:tc>
        <w:tc>
          <w:tcPr>
            <w:tcW w:w="4253" w:type="dxa"/>
          </w:tcPr>
          <w:p w14:paraId="0A4FDB43" w14:textId="7F627E1F" w:rsidR="00457395" w:rsidRPr="00AB5E3C" w:rsidRDefault="001E3D01" w:rsidP="002C7CDD">
            <w:pPr>
              <w:rPr>
                <w:rFonts w:cs="Arial"/>
                <w:i/>
                <w:iCs/>
                <w:color w:val="000000" w:themeColor="text1"/>
                <w:sz w:val="20"/>
              </w:rPr>
            </w:pPr>
            <w:r w:rsidRPr="00AB5E3C">
              <w:rPr>
                <w:rFonts w:cs="Arial"/>
                <w:i/>
                <w:iCs/>
                <w:color w:val="000000" w:themeColor="text1"/>
                <w:sz w:val="20"/>
              </w:rPr>
              <w:t>Bifoga kvitto</w:t>
            </w:r>
          </w:p>
        </w:tc>
        <w:tc>
          <w:tcPr>
            <w:tcW w:w="2446" w:type="dxa"/>
          </w:tcPr>
          <w:p w14:paraId="349B494C" w14:textId="77777777" w:rsidR="00457395" w:rsidRPr="00AB5E3C" w:rsidRDefault="00457395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457395" w:rsidRPr="00AB5E3C" w14:paraId="47737B49" w14:textId="77777777" w:rsidTr="009B3662">
        <w:trPr>
          <w:trHeight w:val="577"/>
        </w:trPr>
        <w:tc>
          <w:tcPr>
            <w:tcW w:w="2405" w:type="dxa"/>
          </w:tcPr>
          <w:p w14:paraId="717BB91C" w14:textId="550D08B4" w:rsidR="00457395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Restidsersättning</w:t>
            </w:r>
          </w:p>
          <w:p w14:paraId="32794A27" w14:textId="77777777" w:rsidR="00457395" w:rsidRPr="00AB5E3C" w:rsidRDefault="00457395" w:rsidP="001E3D01">
            <w:pPr>
              <w:pStyle w:val="TableParagraph"/>
              <w:ind w:left="83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D7B6B61" w14:textId="77777777" w:rsidR="001E3D01" w:rsidRPr="00AB5E3C" w:rsidRDefault="001E3D0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Över 50km enkelväg och mer än 4h = 130kr</w:t>
            </w:r>
          </w:p>
          <w:p w14:paraId="721E920E" w14:textId="3DD6B89F" w:rsidR="00457395" w:rsidRPr="00AB5E3C" w:rsidRDefault="001E3D0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Över 50km enkelväg och mer än 10h = 250kr</w:t>
            </w:r>
          </w:p>
        </w:tc>
        <w:tc>
          <w:tcPr>
            <w:tcW w:w="2446" w:type="dxa"/>
          </w:tcPr>
          <w:p w14:paraId="19D625C3" w14:textId="1D1605DF" w:rsidR="00457395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</w:t>
            </w:r>
            <w:r w:rsidR="00457395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1E3D01" w:rsidRPr="00AB5E3C" w14:paraId="10543A5A" w14:textId="77777777" w:rsidTr="009B3662">
        <w:trPr>
          <w:trHeight w:val="577"/>
        </w:trPr>
        <w:tc>
          <w:tcPr>
            <w:tcW w:w="2405" w:type="dxa"/>
          </w:tcPr>
          <w:p w14:paraId="3F1AA091" w14:textId="189427D0" w:rsidR="001E3D01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Övriga ersättning</w:t>
            </w:r>
          </w:p>
        </w:tc>
        <w:tc>
          <w:tcPr>
            <w:tcW w:w="4253" w:type="dxa"/>
          </w:tcPr>
          <w:p w14:paraId="7B8EB09D" w14:textId="6944F339" w:rsidR="001E3D01" w:rsidRPr="00AB5E3C" w:rsidRDefault="00D42ECF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Bifoga kvitto</w:t>
            </w:r>
          </w:p>
        </w:tc>
        <w:tc>
          <w:tcPr>
            <w:tcW w:w="2446" w:type="dxa"/>
          </w:tcPr>
          <w:p w14:paraId="2C1A845A" w14:textId="43587299" w:rsidR="001E3D01" w:rsidRPr="00AB5E3C" w:rsidRDefault="00D42ECF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</w:tbl>
    <w:p w14:paraId="53CA45F4" w14:textId="77777777" w:rsidR="00906FDA" w:rsidRDefault="00906FDA" w:rsidP="00906FDA">
      <w:pPr>
        <w:rPr>
          <w:b/>
          <w:bCs/>
          <w:color w:val="000000" w:themeColor="text1"/>
          <w:szCs w:val="24"/>
        </w:rPr>
      </w:pPr>
    </w:p>
    <w:p w14:paraId="6BD7CC1F" w14:textId="77777777" w:rsidR="00906FDA" w:rsidRDefault="00906FDA" w:rsidP="00906FDA">
      <w:pPr>
        <w:rPr>
          <w:b/>
          <w:bCs/>
          <w:color w:val="000000" w:themeColor="text1"/>
          <w:szCs w:val="24"/>
        </w:rPr>
      </w:pPr>
    </w:p>
    <w:p w14:paraId="2600B180" w14:textId="5A20FFC9" w:rsidR="00906FDA" w:rsidRPr="009B3662" w:rsidRDefault="00906FDA" w:rsidP="00906FDA">
      <w:pPr>
        <w:rPr>
          <w:b/>
          <w:bCs/>
          <w:color w:val="000000" w:themeColor="text1"/>
          <w:sz w:val="28"/>
          <w:szCs w:val="28"/>
        </w:rPr>
      </w:pPr>
      <w:proofErr w:type="spellStart"/>
      <w:r w:rsidRPr="009B3662">
        <w:rPr>
          <w:b/>
          <w:bCs/>
          <w:color w:val="000000" w:themeColor="text1"/>
          <w:sz w:val="28"/>
          <w:szCs w:val="28"/>
        </w:rPr>
        <w:t>Totaltsumma</w:t>
      </w:r>
      <w:proofErr w:type="spellEnd"/>
      <w:r w:rsidRPr="009B3662">
        <w:rPr>
          <w:b/>
          <w:bCs/>
          <w:color w:val="000000" w:themeColor="text1"/>
          <w:sz w:val="28"/>
          <w:szCs w:val="28"/>
        </w:rPr>
        <w:t>:___________________________________________kr</w:t>
      </w:r>
    </w:p>
    <w:p w14:paraId="7133CCDF" w14:textId="77777777" w:rsidR="00E1791B" w:rsidRPr="00E1791B" w:rsidRDefault="00E1791B" w:rsidP="00E1791B">
      <w:pPr>
        <w:rPr>
          <w:b/>
          <w:bCs/>
          <w:color w:val="8FA6B3"/>
          <w:szCs w:val="24"/>
        </w:rPr>
      </w:pPr>
    </w:p>
    <w:sectPr w:rsidR="00E1791B" w:rsidRPr="00E1791B" w:rsidSect="00272B3A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6972" w14:textId="77777777" w:rsidR="00FA00C6" w:rsidRDefault="00FA00C6" w:rsidP="00BF7DCD">
      <w:r>
        <w:separator/>
      </w:r>
    </w:p>
  </w:endnote>
  <w:endnote w:type="continuationSeparator" w:id="0">
    <w:p w14:paraId="6123EB31" w14:textId="77777777" w:rsidR="00FA00C6" w:rsidRDefault="00FA00C6" w:rsidP="00BF7DCD">
      <w:r>
        <w:continuationSeparator/>
      </w:r>
    </w:p>
  </w:endnote>
  <w:endnote w:type="continuationNotice" w:id="1">
    <w:p w14:paraId="136787BB" w14:textId="77777777" w:rsidR="00FA00C6" w:rsidRDefault="00FA00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5BE" w14:textId="3137DA75" w:rsidR="005B2EBC" w:rsidRPr="00F85407" w:rsidRDefault="005B2EBC" w:rsidP="005B2EBC">
    <w:pPr>
      <w:jc w:val="right"/>
      <w:rPr>
        <w:color w:val="595959" w:themeColor="text1" w:themeTint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0536" w14:textId="77777777" w:rsidR="00FA00C6" w:rsidRDefault="00FA00C6" w:rsidP="00BF7DCD">
      <w:bookmarkStart w:id="0" w:name="_Hlk71181537"/>
      <w:bookmarkEnd w:id="0"/>
      <w:r>
        <w:separator/>
      </w:r>
    </w:p>
  </w:footnote>
  <w:footnote w:type="continuationSeparator" w:id="0">
    <w:p w14:paraId="7EF0D339" w14:textId="77777777" w:rsidR="00FA00C6" w:rsidRDefault="00FA00C6" w:rsidP="00BF7DCD">
      <w:r>
        <w:continuationSeparator/>
      </w:r>
    </w:p>
  </w:footnote>
  <w:footnote w:type="continuationNotice" w:id="1">
    <w:p w14:paraId="054ACCC7" w14:textId="77777777" w:rsidR="00FA00C6" w:rsidRDefault="00FA00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F5A1" w14:textId="742272C2" w:rsidR="00683F8D" w:rsidRDefault="009D1C83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E36EC1" wp14:editId="6899684C">
          <wp:simplePos x="0" y="0"/>
          <wp:positionH relativeFrom="column">
            <wp:posOffset>-389255</wp:posOffset>
          </wp:positionH>
          <wp:positionV relativeFrom="paragraph">
            <wp:posOffset>7620</wp:posOffset>
          </wp:positionV>
          <wp:extent cx="2146300" cy="1206500"/>
          <wp:effectExtent l="0" t="0" r="0" b="0"/>
          <wp:wrapTopAndBottom/>
          <wp:docPr id="1364046757" name="Bildobjekt 1364046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20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06B3"/>
    <w:multiLevelType w:val="hybridMultilevel"/>
    <w:tmpl w:val="6F0ED392"/>
    <w:lvl w:ilvl="0" w:tplc="8B1AEF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FE8"/>
    <w:multiLevelType w:val="hybridMultilevel"/>
    <w:tmpl w:val="6882A8AA"/>
    <w:lvl w:ilvl="0" w:tplc="49B06C4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874066">
    <w:abstractNumId w:val="1"/>
  </w:num>
  <w:num w:numId="2" w16cid:durableId="146446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72"/>
    <w:rsid w:val="0000095F"/>
    <w:rsid w:val="00003573"/>
    <w:rsid w:val="00007C53"/>
    <w:rsid w:val="000127FD"/>
    <w:rsid w:val="0001544A"/>
    <w:rsid w:val="00015A66"/>
    <w:rsid w:val="0001673F"/>
    <w:rsid w:val="00021679"/>
    <w:rsid w:val="00027773"/>
    <w:rsid w:val="00032795"/>
    <w:rsid w:val="00035D24"/>
    <w:rsid w:val="00035E41"/>
    <w:rsid w:val="00037A2B"/>
    <w:rsid w:val="00040D85"/>
    <w:rsid w:val="00041495"/>
    <w:rsid w:val="000435B0"/>
    <w:rsid w:val="000452D2"/>
    <w:rsid w:val="00046D10"/>
    <w:rsid w:val="0005665B"/>
    <w:rsid w:val="00056BDD"/>
    <w:rsid w:val="00057709"/>
    <w:rsid w:val="00060F06"/>
    <w:rsid w:val="0006135E"/>
    <w:rsid w:val="000629EC"/>
    <w:rsid w:val="00065E2B"/>
    <w:rsid w:val="0006667C"/>
    <w:rsid w:val="00066774"/>
    <w:rsid w:val="00066FA7"/>
    <w:rsid w:val="0007119E"/>
    <w:rsid w:val="00071BA2"/>
    <w:rsid w:val="000754C2"/>
    <w:rsid w:val="000777E5"/>
    <w:rsid w:val="00080D55"/>
    <w:rsid w:val="00085C3C"/>
    <w:rsid w:val="00086C11"/>
    <w:rsid w:val="00087E66"/>
    <w:rsid w:val="00092D87"/>
    <w:rsid w:val="000946D0"/>
    <w:rsid w:val="00095DF6"/>
    <w:rsid w:val="0009659B"/>
    <w:rsid w:val="00096715"/>
    <w:rsid w:val="00097109"/>
    <w:rsid w:val="000976EB"/>
    <w:rsid w:val="00097E87"/>
    <w:rsid w:val="000A0355"/>
    <w:rsid w:val="000A08E4"/>
    <w:rsid w:val="000A0EBD"/>
    <w:rsid w:val="000A2AAA"/>
    <w:rsid w:val="000A36FC"/>
    <w:rsid w:val="000A5A8A"/>
    <w:rsid w:val="000B2C34"/>
    <w:rsid w:val="000B4147"/>
    <w:rsid w:val="000B5D2F"/>
    <w:rsid w:val="000B5F66"/>
    <w:rsid w:val="000C01DB"/>
    <w:rsid w:val="000C11D5"/>
    <w:rsid w:val="000C12A1"/>
    <w:rsid w:val="000C2126"/>
    <w:rsid w:val="000C5A45"/>
    <w:rsid w:val="000C5A68"/>
    <w:rsid w:val="000D6D24"/>
    <w:rsid w:val="000E0CAC"/>
    <w:rsid w:val="000E0DA0"/>
    <w:rsid w:val="000E19A3"/>
    <w:rsid w:val="000E3C28"/>
    <w:rsid w:val="000E45C3"/>
    <w:rsid w:val="000E4DDC"/>
    <w:rsid w:val="000E5BC7"/>
    <w:rsid w:val="000E76DA"/>
    <w:rsid w:val="000F0689"/>
    <w:rsid w:val="000F10F4"/>
    <w:rsid w:val="000F1A0C"/>
    <w:rsid w:val="000F20AB"/>
    <w:rsid w:val="000F52C1"/>
    <w:rsid w:val="000F5973"/>
    <w:rsid w:val="000F6306"/>
    <w:rsid w:val="000F7945"/>
    <w:rsid w:val="00101E19"/>
    <w:rsid w:val="0010228E"/>
    <w:rsid w:val="001035FC"/>
    <w:rsid w:val="00104E22"/>
    <w:rsid w:val="001053AC"/>
    <w:rsid w:val="001072BF"/>
    <w:rsid w:val="0011038E"/>
    <w:rsid w:val="00112185"/>
    <w:rsid w:val="00113A9E"/>
    <w:rsid w:val="0011541F"/>
    <w:rsid w:val="00116A99"/>
    <w:rsid w:val="001171E4"/>
    <w:rsid w:val="001174CC"/>
    <w:rsid w:val="00121DAF"/>
    <w:rsid w:val="001226B7"/>
    <w:rsid w:val="00122885"/>
    <w:rsid w:val="001246DB"/>
    <w:rsid w:val="00125663"/>
    <w:rsid w:val="00126A02"/>
    <w:rsid w:val="001302CA"/>
    <w:rsid w:val="0013170F"/>
    <w:rsid w:val="0013532F"/>
    <w:rsid w:val="00135E0A"/>
    <w:rsid w:val="00137839"/>
    <w:rsid w:val="00137BD9"/>
    <w:rsid w:val="00141808"/>
    <w:rsid w:val="00141E25"/>
    <w:rsid w:val="00142CAB"/>
    <w:rsid w:val="00151AC3"/>
    <w:rsid w:val="00151ECC"/>
    <w:rsid w:val="0015372B"/>
    <w:rsid w:val="001538B6"/>
    <w:rsid w:val="0015427C"/>
    <w:rsid w:val="00154669"/>
    <w:rsid w:val="00154FC7"/>
    <w:rsid w:val="00155585"/>
    <w:rsid w:val="001603E8"/>
    <w:rsid w:val="00162D7F"/>
    <w:rsid w:val="001645C6"/>
    <w:rsid w:val="00165745"/>
    <w:rsid w:val="00165AF2"/>
    <w:rsid w:val="0016632A"/>
    <w:rsid w:val="00170A5A"/>
    <w:rsid w:val="00173649"/>
    <w:rsid w:val="0017458A"/>
    <w:rsid w:val="00175707"/>
    <w:rsid w:val="0017763E"/>
    <w:rsid w:val="00177CA6"/>
    <w:rsid w:val="00182D4C"/>
    <w:rsid w:val="00187A8A"/>
    <w:rsid w:val="00187DB1"/>
    <w:rsid w:val="001907C1"/>
    <w:rsid w:val="0019239D"/>
    <w:rsid w:val="00195254"/>
    <w:rsid w:val="001A0108"/>
    <w:rsid w:val="001A1D41"/>
    <w:rsid w:val="001A481F"/>
    <w:rsid w:val="001A56C9"/>
    <w:rsid w:val="001A750B"/>
    <w:rsid w:val="001B1BC6"/>
    <w:rsid w:val="001B2FAF"/>
    <w:rsid w:val="001B415B"/>
    <w:rsid w:val="001B4D8C"/>
    <w:rsid w:val="001C63D4"/>
    <w:rsid w:val="001D0597"/>
    <w:rsid w:val="001D157E"/>
    <w:rsid w:val="001D1C5F"/>
    <w:rsid w:val="001D2D76"/>
    <w:rsid w:val="001D5CF7"/>
    <w:rsid w:val="001D699A"/>
    <w:rsid w:val="001E2D0A"/>
    <w:rsid w:val="001E3D01"/>
    <w:rsid w:val="001E49B2"/>
    <w:rsid w:val="001E4D8C"/>
    <w:rsid w:val="001F38B7"/>
    <w:rsid w:val="001F39E5"/>
    <w:rsid w:val="001F4F56"/>
    <w:rsid w:val="001F5240"/>
    <w:rsid w:val="00201247"/>
    <w:rsid w:val="00202CF5"/>
    <w:rsid w:val="00203832"/>
    <w:rsid w:val="00203EDA"/>
    <w:rsid w:val="00204014"/>
    <w:rsid w:val="00204DF5"/>
    <w:rsid w:val="00206277"/>
    <w:rsid w:val="002105AD"/>
    <w:rsid w:val="002118C1"/>
    <w:rsid w:val="002119D2"/>
    <w:rsid w:val="002127A3"/>
    <w:rsid w:val="00212DB4"/>
    <w:rsid w:val="00213205"/>
    <w:rsid w:val="00222B03"/>
    <w:rsid w:val="00222EC5"/>
    <w:rsid w:val="002250E5"/>
    <w:rsid w:val="00227EAD"/>
    <w:rsid w:val="00231177"/>
    <w:rsid w:val="0023132C"/>
    <w:rsid w:val="0023228A"/>
    <w:rsid w:val="0023299E"/>
    <w:rsid w:val="00233107"/>
    <w:rsid w:val="00233435"/>
    <w:rsid w:val="00234780"/>
    <w:rsid w:val="002351E2"/>
    <w:rsid w:val="00235E14"/>
    <w:rsid w:val="002364B0"/>
    <w:rsid w:val="002367C6"/>
    <w:rsid w:val="0023739D"/>
    <w:rsid w:val="0024217A"/>
    <w:rsid w:val="002426C3"/>
    <w:rsid w:val="00243797"/>
    <w:rsid w:val="0024489A"/>
    <w:rsid w:val="002455F8"/>
    <w:rsid w:val="00247B69"/>
    <w:rsid w:val="00252E0A"/>
    <w:rsid w:val="002531F1"/>
    <w:rsid w:val="00253DAA"/>
    <w:rsid w:val="00254B52"/>
    <w:rsid w:val="00255A76"/>
    <w:rsid w:val="00256D2D"/>
    <w:rsid w:val="002572F5"/>
    <w:rsid w:val="00260BE0"/>
    <w:rsid w:val="00260DE7"/>
    <w:rsid w:val="00260DF1"/>
    <w:rsid w:val="002620B4"/>
    <w:rsid w:val="002637E4"/>
    <w:rsid w:val="002638B9"/>
    <w:rsid w:val="00267041"/>
    <w:rsid w:val="0026746F"/>
    <w:rsid w:val="002676A1"/>
    <w:rsid w:val="00270717"/>
    <w:rsid w:val="00271727"/>
    <w:rsid w:val="00272B3A"/>
    <w:rsid w:val="002748BA"/>
    <w:rsid w:val="00274EBF"/>
    <w:rsid w:val="00274FB4"/>
    <w:rsid w:val="002769AE"/>
    <w:rsid w:val="002775FA"/>
    <w:rsid w:val="0028077B"/>
    <w:rsid w:val="00282279"/>
    <w:rsid w:val="002825E6"/>
    <w:rsid w:val="00282759"/>
    <w:rsid w:val="002838CD"/>
    <w:rsid w:val="00284B06"/>
    <w:rsid w:val="00284BE2"/>
    <w:rsid w:val="00295E68"/>
    <w:rsid w:val="00296C5F"/>
    <w:rsid w:val="002974E8"/>
    <w:rsid w:val="002A0280"/>
    <w:rsid w:val="002A0814"/>
    <w:rsid w:val="002A0831"/>
    <w:rsid w:val="002A09F0"/>
    <w:rsid w:val="002A2B11"/>
    <w:rsid w:val="002A2F3C"/>
    <w:rsid w:val="002A3EE2"/>
    <w:rsid w:val="002A4731"/>
    <w:rsid w:val="002A59D4"/>
    <w:rsid w:val="002A5F12"/>
    <w:rsid w:val="002A6F12"/>
    <w:rsid w:val="002A793D"/>
    <w:rsid w:val="002B09CF"/>
    <w:rsid w:val="002B19F1"/>
    <w:rsid w:val="002B37B0"/>
    <w:rsid w:val="002C014D"/>
    <w:rsid w:val="002C1369"/>
    <w:rsid w:val="002C242E"/>
    <w:rsid w:val="002C2717"/>
    <w:rsid w:val="002C2937"/>
    <w:rsid w:val="002C2991"/>
    <w:rsid w:val="002C7181"/>
    <w:rsid w:val="002C7454"/>
    <w:rsid w:val="002C7A0D"/>
    <w:rsid w:val="002D0224"/>
    <w:rsid w:val="002D2450"/>
    <w:rsid w:val="002D250B"/>
    <w:rsid w:val="002D2C5C"/>
    <w:rsid w:val="002D6F3C"/>
    <w:rsid w:val="002E0B22"/>
    <w:rsid w:val="002E1DC6"/>
    <w:rsid w:val="002E286F"/>
    <w:rsid w:val="002E4382"/>
    <w:rsid w:val="002E7EC8"/>
    <w:rsid w:val="002F0E10"/>
    <w:rsid w:val="002F1715"/>
    <w:rsid w:val="002F39A6"/>
    <w:rsid w:val="002F43D9"/>
    <w:rsid w:val="002F7E78"/>
    <w:rsid w:val="003015FD"/>
    <w:rsid w:val="00302D58"/>
    <w:rsid w:val="0030426F"/>
    <w:rsid w:val="00312C8C"/>
    <w:rsid w:val="00320894"/>
    <w:rsid w:val="003231C5"/>
    <w:rsid w:val="00323E0F"/>
    <w:rsid w:val="00324B39"/>
    <w:rsid w:val="00327DB3"/>
    <w:rsid w:val="003301AB"/>
    <w:rsid w:val="00333CD2"/>
    <w:rsid w:val="00333DE1"/>
    <w:rsid w:val="003344C1"/>
    <w:rsid w:val="003346DE"/>
    <w:rsid w:val="00336644"/>
    <w:rsid w:val="00336B51"/>
    <w:rsid w:val="003372D1"/>
    <w:rsid w:val="00337A79"/>
    <w:rsid w:val="00337BCA"/>
    <w:rsid w:val="00340920"/>
    <w:rsid w:val="003418BF"/>
    <w:rsid w:val="00341CFB"/>
    <w:rsid w:val="003423AE"/>
    <w:rsid w:val="0034527D"/>
    <w:rsid w:val="00345B4C"/>
    <w:rsid w:val="0034602D"/>
    <w:rsid w:val="00347BA7"/>
    <w:rsid w:val="00350A4E"/>
    <w:rsid w:val="00352313"/>
    <w:rsid w:val="00352866"/>
    <w:rsid w:val="00354593"/>
    <w:rsid w:val="00355246"/>
    <w:rsid w:val="00355FA1"/>
    <w:rsid w:val="00357CAA"/>
    <w:rsid w:val="0036066D"/>
    <w:rsid w:val="00361A1F"/>
    <w:rsid w:val="0036255B"/>
    <w:rsid w:val="00362942"/>
    <w:rsid w:val="003636E3"/>
    <w:rsid w:val="00363B69"/>
    <w:rsid w:val="0036684D"/>
    <w:rsid w:val="00366BBD"/>
    <w:rsid w:val="00366DA0"/>
    <w:rsid w:val="00367F69"/>
    <w:rsid w:val="00370F1E"/>
    <w:rsid w:val="00372A11"/>
    <w:rsid w:val="0037322A"/>
    <w:rsid w:val="00373A76"/>
    <w:rsid w:val="00373C01"/>
    <w:rsid w:val="00375048"/>
    <w:rsid w:val="0038075A"/>
    <w:rsid w:val="00383C5F"/>
    <w:rsid w:val="00384B57"/>
    <w:rsid w:val="003853AF"/>
    <w:rsid w:val="00390304"/>
    <w:rsid w:val="00391432"/>
    <w:rsid w:val="003950EE"/>
    <w:rsid w:val="00395F3C"/>
    <w:rsid w:val="003A17BC"/>
    <w:rsid w:val="003A20C9"/>
    <w:rsid w:val="003A2AB2"/>
    <w:rsid w:val="003A638F"/>
    <w:rsid w:val="003A6C21"/>
    <w:rsid w:val="003A747C"/>
    <w:rsid w:val="003A7FE3"/>
    <w:rsid w:val="003B1141"/>
    <w:rsid w:val="003B134E"/>
    <w:rsid w:val="003B322A"/>
    <w:rsid w:val="003B536A"/>
    <w:rsid w:val="003B55E6"/>
    <w:rsid w:val="003C0EA4"/>
    <w:rsid w:val="003C1361"/>
    <w:rsid w:val="003C24F8"/>
    <w:rsid w:val="003C2882"/>
    <w:rsid w:val="003C4700"/>
    <w:rsid w:val="003C5526"/>
    <w:rsid w:val="003C76C2"/>
    <w:rsid w:val="003D1427"/>
    <w:rsid w:val="003D1DFA"/>
    <w:rsid w:val="003D3767"/>
    <w:rsid w:val="003D7D44"/>
    <w:rsid w:val="003E0991"/>
    <w:rsid w:val="003E2C69"/>
    <w:rsid w:val="003E2CCF"/>
    <w:rsid w:val="003F15DF"/>
    <w:rsid w:val="003F1848"/>
    <w:rsid w:val="003F263C"/>
    <w:rsid w:val="003F56C8"/>
    <w:rsid w:val="004013B2"/>
    <w:rsid w:val="00402581"/>
    <w:rsid w:val="004025C6"/>
    <w:rsid w:val="0040318F"/>
    <w:rsid w:val="00405E0A"/>
    <w:rsid w:val="00406275"/>
    <w:rsid w:val="00406FB5"/>
    <w:rsid w:val="00411E6E"/>
    <w:rsid w:val="00411FEF"/>
    <w:rsid w:val="00412FA1"/>
    <w:rsid w:val="00413AC8"/>
    <w:rsid w:val="004169E6"/>
    <w:rsid w:val="00417532"/>
    <w:rsid w:val="00417CD1"/>
    <w:rsid w:val="00420934"/>
    <w:rsid w:val="0042151D"/>
    <w:rsid w:val="00423ABF"/>
    <w:rsid w:val="00424034"/>
    <w:rsid w:val="0042433C"/>
    <w:rsid w:val="004249AB"/>
    <w:rsid w:val="00425001"/>
    <w:rsid w:val="004251BC"/>
    <w:rsid w:val="00425E25"/>
    <w:rsid w:val="0042661A"/>
    <w:rsid w:val="004269D0"/>
    <w:rsid w:val="00432EA1"/>
    <w:rsid w:val="00437DB9"/>
    <w:rsid w:val="0044122D"/>
    <w:rsid w:val="00443BB2"/>
    <w:rsid w:val="00443BDB"/>
    <w:rsid w:val="00443C3A"/>
    <w:rsid w:val="0044705F"/>
    <w:rsid w:val="00450BA7"/>
    <w:rsid w:val="00450C63"/>
    <w:rsid w:val="004511D5"/>
    <w:rsid w:val="00453514"/>
    <w:rsid w:val="004545A4"/>
    <w:rsid w:val="00454F47"/>
    <w:rsid w:val="00455098"/>
    <w:rsid w:val="004555E6"/>
    <w:rsid w:val="0045653E"/>
    <w:rsid w:val="00457064"/>
    <w:rsid w:val="00457395"/>
    <w:rsid w:val="004610FB"/>
    <w:rsid w:val="00464AAF"/>
    <w:rsid w:val="004653E1"/>
    <w:rsid w:val="00467678"/>
    <w:rsid w:val="00470871"/>
    <w:rsid w:val="00473B29"/>
    <w:rsid w:val="00477372"/>
    <w:rsid w:val="00480FA4"/>
    <w:rsid w:val="00482E37"/>
    <w:rsid w:val="00492CAC"/>
    <w:rsid w:val="004953B7"/>
    <w:rsid w:val="00495750"/>
    <w:rsid w:val="004969E9"/>
    <w:rsid w:val="004A1078"/>
    <w:rsid w:val="004A44A2"/>
    <w:rsid w:val="004A4945"/>
    <w:rsid w:val="004B05B2"/>
    <w:rsid w:val="004B5327"/>
    <w:rsid w:val="004B56F7"/>
    <w:rsid w:val="004B5756"/>
    <w:rsid w:val="004B6E1C"/>
    <w:rsid w:val="004B7216"/>
    <w:rsid w:val="004C052F"/>
    <w:rsid w:val="004C15AA"/>
    <w:rsid w:val="004C15F8"/>
    <w:rsid w:val="004C289F"/>
    <w:rsid w:val="004C5435"/>
    <w:rsid w:val="004C5518"/>
    <w:rsid w:val="004D25EC"/>
    <w:rsid w:val="004D2720"/>
    <w:rsid w:val="004D2CBF"/>
    <w:rsid w:val="004D36C4"/>
    <w:rsid w:val="004D5BAE"/>
    <w:rsid w:val="004D5E27"/>
    <w:rsid w:val="004D6515"/>
    <w:rsid w:val="004D7B0F"/>
    <w:rsid w:val="004E1D99"/>
    <w:rsid w:val="004E23D3"/>
    <w:rsid w:val="004E31A8"/>
    <w:rsid w:val="004E68DA"/>
    <w:rsid w:val="004E6F7C"/>
    <w:rsid w:val="004F1B17"/>
    <w:rsid w:val="004F1FD5"/>
    <w:rsid w:val="004F2201"/>
    <w:rsid w:val="004F28D0"/>
    <w:rsid w:val="004F35BA"/>
    <w:rsid w:val="004F53AE"/>
    <w:rsid w:val="004F5AA8"/>
    <w:rsid w:val="004F5C8F"/>
    <w:rsid w:val="004F687E"/>
    <w:rsid w:val="00501A19"/>
    <w:rsid w:val="00502DCE"/>
    <w:rsid w:val="00503A32"/>
    <w:rsid w:val="00510B54"/>
    <w:rsid w:val="00514D6F"/>
    <w:rsid w:val="00515727"/>
    <w:rsid w:val="005163D7"/>
    <w:rsid w:val="00520617"/>
    <w:rsid w:val="005225BE"/>
    <w:rsid w:val="00524869"/>
    <w:rsid w:val="00524CBE"/>
    <w:rsid w:val="005251DF"/>
    <w:rsid w:val="00525650"/>
    <w:rsid w:val="00525847"/>
    <w:rsid w:val="0053195A"/>
    <w:rsid w:val="00533DC3"/>
    <w:rsid w:val="005342F1"/>
    <w:rsid w:val="00534971"/>
    <w:rsid w:val="00535BF5"/>
    <w:rsid w:val="00535C7A"/>
    <w:rsid w:val="00536306"/>
    <w:rsid w:val="00541972"/>
    <w:rsid w:val="00541A8D"/>
    <w:rsid w:val="005439FE"/>
    <w:rsid w:val="00543C41"/>
    <w:rsid w:val="00544F03"/>
    <w:rsid w:val="0054643F"/>
    <w:rsid w:val="005474F6"/>
    <w:rsid w:val="00552CC1"/>
    <w:rsid w:val="005539C7"/>
    <w:rsid w:val="00555755"/>
    <w:rsid w:val="00555C1E"/>
    <w:rsid w:val="0056012B"/>
    <w:rsid w:val="00560BC4"/>
    <w:rsid w:val="005614AA"/>
    <w:rsid w:val="00562DD6"/>
    <w:rsid w:val="0056353F"/>
    <w:rsid w:val="00564A9C"/>
    <w:rsid w:val="0057028A"/>
    <w:rsid w:val="005702D5"/>
    <w:rsid w:val="00570542"/>
    <w:rsid w:val="00570FEC"/>
    <w:rsid w:val="0057281C"/>
    <w:rsid w:val="00573FCF"/>
    <w:rsid w:val="005742FB"/>
    <w:rsid w:val="00574E85"/>
    <w:rsid w:val="00575BF2"/>
    <w:rsid w:val="0057645C"/>
    <w:rsid w:val="00576B44"/>
    <w:rsid w:val="00577464"/>
    <w:rsid w:val="00577E27"/>
    <w:rsid w:val="0058070E"/>
    <w:rsid w:val="00581343"/>
    <w:rsid w:val="00581699"/>
    <w:rsid w:val="0058256E"/>
    <w:rsid w:val="00584F49"/>
    <w:rsid w:val="00586180"/>
    <w:rsid w:val="00587F1D"/>
    <w:rsid w:val="00590083"/>
    <w:rsid w:val="00594118"/>
    <w:rsid w:val="00594F62"/>
    <w:rsid w:val="005956F8"/>
    <w:rsid w:val="00595AB4"/>
    <w:rsid w:val="00595E11"/>
    <w:rsid w:val="005961DF"/>
    <w:rsid w:val="00596517"/>
    <w:rsid w:val="00596BCF"/>
    <w:rsid w:val="00596EC0"/>
    <w:rsid w:val="00596FF8"/>
    <w:rsid w:val="005A02DD"/>
    <w:rsid w:val="005A046E"/>
    <w:rsid w:val="005A13B8"/>
    <w:rsid w:val="005A1B4C"/>
    <w:rsid w:val="005A23E7"/>
    <w:rsid w:val="005A2627"/>
    <w:rsid w:val="005A32DB"/>
    <w:rsid w:val="005A389D"/>
    <w:rsid w:val="005A4C40"/>
    <w:rsid w:val="005A4C60"/>
    <w:rsid w:val="005A72C3"/>
    <w:rsid w:val="005A764C"/>
    <w:rsid w:val="005B182C"/>
    <w:rsid w:val="005B2EB5"/>
    <w:rsid w:val="005B2EBC"/>
    <w:rsid w:val="005B3390"/>
    <w:rsid w:val="005B5AB9"/>
    <w:rsid w:val="005B6170"/>
    <w:rsid w:val="005B7E26"/>
    <w:rsid w:val="005C0061"/>
    <w:rsid w:val="005C007E"/>
    <w:rsid w:val="005C0C18"/>
    <w:rsid w:val="005C1850"/>
    <w:rsid w:val="005C2DB7"/>
    <w:rsid w:val="005C4085"/>
    <w:rsid w:val="005C47ED"/>
    <w:rsid w:val="005C56F0"/>
    <w:rsid w:val="005D047F"/>
    <w:rsid w:val="005D1360"/>
    <w:rsid w:val="005D2AEC"/>
    <w:rsid w:val="005D2B3A"/>
    <w:rsid w:val="005D6D2A"/>
    <w:rsid w:val="005D7C93"/>
    <w:rsid w:val="005E16BB"/>
    <w:rsid w:val="005E21A6"/>
    <w:rsid w:val="005E3180"/>
    <w:rsid w:val="005E3E10"/>
    <w:rsid w:val="005E5FB6"/>
    <w:rsid w:val="005E6F2D"/>
    <w:rsid w:val="005F1486"/>
    <w:rsid w:val="005F22E3"/>
    <w:rsid w:val="005F2669"/>
    <w:rsid w:val="005F3F6D"/>
    <w:rsid w:val="005F4B52"/>
    <w:rsid w:val="00600906"/>
    <w:rsid w:val="00601202"/>
    <w:rsid w:val="00604D47"/>
    <w:rsid w:val="00606822"/>
    <w:rsid w:val="00607ACA"/>
    <w:rsid w:val="00611A49"/>
    <w:rsid w:val="0061278D"/>
    <w:rsid w:val="00613594"/>
    <w:rsid w:val="0061797A"/>
    <w:rsid w:val="00617E7E"/>
    <w:rsid w:val="006208BE"/>
    <w:rsid w:val="00622281"/>
    <w:rsid w:val="00622920"/>
    <w:rsid w:val="00623760"/>
    <w:rsid w:val="006245F0"/>
    <w:rsid w:val="00624D5C"/>
    <w:rsid w:val="006250BF"/>
    <w:rsid w:val="00626B60"/>
    <w:rsid w:val="0062763B"/>
    <w:rsid w:val="00630EC3"/>
    <w:rsid w:val="006328E6"/>
    <w:rsid w:val="00633503"/>
    <w:rsid w:val="00633FCB"/>
    <w:rsid w:val="00634A70"/>
    <w:rsid w:val="00634CD7"/>
    <w:rsid w:val="00634FAB"/>
    <w:rsid w:val="006356F7"/>
    <w:rsid w:val="00637684"/>
    <w:rsid w:val="006415C2"/>
    <w:rsid w:val="0064330D"/>
    <w:rsid w:val="0064341A"/>
    <w:rsid w:val="00644249"/>
    <w:rsid w:val="006445DD"/>
    <w:rsid w:val="00644C52"/>
    <w:rsid w:val="00647722"/>
    <w:rsid w:val="006539ED"/>
    <w:rsid w:val="00656640"/>
    <w:rsid w:val="0065786B"/>
    <w:rsid w:val="006579BF"/>
    <w:rsid w:val="00660F63"/>
    <w:rsid w:val="0066136C"/>
    <w:rsid w:val="006619D5"/>
    <w:rsid w:val="00661FC3"/>
    <w:rsid w:val="00662848"/>
    <w:rsid w:val="00663E31"/>
    <w:rsid w:val="006652ED"/>
    <w:rsid w:val="00666E46"/>
    <w:rsid w:val="0066765F"/>
    <w:rsid w:val="006703AB"/>
    <w:rsid w:val="006726CB"/>
    <w:rsid w:val="0067403D"/>
    <w:rsid w:val="00674C31"/>
    <w:rsid w:val="006753CC"/>
    <w:rsid w:val="006768FE"/>
    <w:rsid w:val="006808F4"/>
    <w:rsid w:val="00682209"/>
    <w:rsid w:val="00683F8D"/>
    <w:rsid w:val="00684F5F"/>
    <w:rsid w:val="00686B2E"/>
    <w:rsid w:val="006947BE"/>
    <w:rsid w:val="00696050"/>
    <w:rsid w:val="00696786"/>
    <w:rsid w:val="00696E4A"/>
    <w:rsid w:val="00697ED0"/>
    <w:rsid w:val="006A3CDD"/>
    <w:rsid w:val="006A3FEB"/>
    <w:rsid w:val="006A4A79"/>
    <w:rsid w:val="006A53CE"/>
    <w:rsid w:val="006A5CA8"/>
    <w:rsid w:val="006A7B44"/>
    <w:rsid w:val="006B186D"/>
    <w:rsid w:val="006B2DAC"/>
    <w:rsid w:val="006B3BB8"/>
    <w:rsid w:val="006B45A0"/>
    <w:rsid w:val="006B4DBB"/>
    <w:rsid w:val="006B5B9D"/>
    <w:rsid w:val="006B681F"/>
    <w:rsid w:val="006B7EC5"/>
    <w:rsid w:val="006C09DD"/>
    <w:rsid w:val="006C220C"/>
    <w:rsid w:val="006C2A3C"/>
    <w:rsid w:val="006C3359"/>
    <w:rsid w:val="006C3CFB"/>
    <w:rsid w:val="006C6963"/>
    <w:rsid w:val="006D0C4F"/>
    <w:rsid w:val="006D101F"/>
    <w:rsid w:val="006D10A4"/>
    <w:rsid w:val="006D217B"/>
    <w:rsid w:val="006D37D2"/>
    <w:rsid w:val="006D47CD"/>
    <w:rsid w:val="006D50D6"/>
    <w:rsid w:val="006D55FD"/>
    <w:rsid w:val="006D567F"/>
    <w:rsid w:val="006D593A"/>
    <w:rsid w:val="006D5A9E"/>
    <w:rsid w:val="006D6C45"/>
    <w:rsid w:val="006D748E"/>
    <w:rsid w:val="006D76F7"/>
    <w:rsid w:val="006E1F72"/>
    <w:rsid w:val="006E2EB6"/>
    <w:rsid w:val="006E5311"/>
    <w:rsid w:val="006E7A4F"/>
    <w:rsid w:val="006F0808"/>
    <w:rsid w:val="006F2D0A"/>
    <w:rsid w:val="006F5199"/>
    <w:rsid w:val="006F5A84"/>
    <w:rsid w:val="006F67CD"/>
    <w:rsid w:val="007000F0"/>
    <w:rsid w:val="00700387"/>
    <w:rsid w:val="007008AB"/>
    <w:rsid w:val="007018CF"/>
    <w:rsid w:val="00710D66"/>
    <w:rsid w:val="007118A2"/>
    <w:rsid w:val="00713E7A"/>
    <w:rsid w:val="0071438C"/>
    <w:rsid w:val="00720C50"/>
    <w:rsid w:val="00721139"/>
    <w:rsid w:val="007255E6"/>
    <w:rsid w:val="00725F8C"/>
    <w:rsid w:val="007276C3"/>
    <w:rsid w:val="00727830"/>
    <w:rsid w:val="00731E4C"/>
    <w:rsid w:val="00732889"/>
    <w:rsid w:val="007377F4"/>
    <w:rsid w:val="00741147"/>
    <w:rsid w:val="007422A7"/>
    <w:rsid w:val="00745F0C"/>
    <w:rsid w:val="007476C6"/>
    <w:rsid w:val="007479AC"/>
    <w:rsid w:val="007479DF"/>
    <w:rsid w:val="00751E40"/>
    <w:rsid w:val="007523BC"/>
    <w:rsid w:val="0075517F"/>
    <w:rsid w:val="00755C16"/>
    <w:rsid w:val="00755FE3"/>
    <w:rsid w:val="00756117"/>
    <w:rsid w:val="007562DA"/>
    <w:rsid w:val="007575F6"/>
    <w:rsid w:val="007646A4"/>
    <w:rsid w:val="00766AAE"/>
    <w:rsid w:val="007675A3"/>
    <w:rsid w:val="00767B26"/>
    <w:rsid w:val="00771606"/>
    <w:rsid w:val="00771D0A"/>
    <w:rsid w:val="00772D34"/>
    <w:rsid w:val="00773213"/>
    <w:rsid w:val="00773760"/>
    <w:rsid w:val="00773AF4"/>
    <w:rsid w:val="00774C27"/>
    <w:rsid w:val="00774C54"/>
    <w:rsid w:val="00775711"/>
    <w:rsid w:val="00775781"/>
    <w:rsid w:val="00776BAF"/>
    <w:rsid w:val="0077720D"/>
    <w:rsid w:val="00780B29"/>
    <w:rsid w:val="007841C6"/>
    <w:rsid w:val="007851FF"/>
    <w:rsid w:val="0078608D"/>
    <w:rsid w:val="00787A02"/>
    <w:rsid w:val="00790A34"/>
    <w:rsid w:val="00795309"/>
    <w:rsid w:val="007A2CE0"/>
    <w:rsid w:val="007A3C7B"/>
    <w:rsid w:val="007A43B0"/>
    <w:rsid w:val="007A5629"/>
    <w:rsid w:val="007A5B78"/>
    <w:rsid w:val="007A6626"/>
    <w:rsid w:val="007A7890"/>
    <w:rsid w:val="007B3663"/>
    <w:rsid w:val="007B492E"/>
    <w:rsid w:val="007B5A51"/>
    <w:rsid w:val="007B5C75"/>
    <w:rsid w:val="007C08DB"/>
    <w:rsid w:val="007C16E2"/>
    <w:rsid w:val="007C1A02"/>
    <w:rsid w:val="007C2CAB"/>
    <w:rsid w:val="007C5A98"/>
    <w:rsid w:val="007C6308"/>
    <w:rsid w:val="007D26CE"/>
    <w:rsid w:val="007D3B70"/>
    <w:rsid w:val="007D5597"/>
    <w:rsid w:val="007D59AB"/>
    <w:rsid w:val="007D5FEE"/>
    <w:rsid w:val="007D6123"/>
    <w:rsid w:val="007D7D2A"/>
    <w:rsid w:val="007E0F49"/>
    <w:rsid w:val="007E17DA"/>
    <w:rsid w:val="007E29C4"/>
    <w:rsid w:val="007E6BF6"/>
    <w:rsid w:val="007E7747"/>
    <w:rsid w:val="007F07A8"/>
    <w:rsid w:val="007F0ECE"/>
    <w:rsid w:val="007F264F"/>
    <w:rsid w:val="007F41C1"/>
    <w:rsid w:val="00800D7B"/>
    <w:rsid w:val="008038B7"/>
    <w:rsid w:val="008044DA"/>
    <w:rsid w:val="00804523"/>
    <w:rsid w:val="008048BC"/>
    <w:rsid w:val="00804DEB"/>
    <w:rsid w:val="00806E0F"/>
    <w:rsid w:val="00807AA3"/>
    <w:rsid w:val="00810D57"/>
    <w:rsid w:val="00813365"/>
    <w:rsid w:val="008135BD"/>
    <w:rsid w:val="00815FA3"/>
    <w:rsid w:val="00815FF5"/>
    <w:rsid w:val="00816D75"/>
    <w:rsid w:val="00820E4E"/>
    <w:rsid w:val="00821499"/>
    <w:rsid w:val="00821C0E"/>
    <w:rsid w:val="00823E60"/>
    <w:rsid w:val="00824094"/>
    <w:rsid w:val="00825686"/>
    <w:rsid w:val="008307B3"/>
    <w:rsid w:val="00830D52"/>
    <w:rsid w:val="0083201A"/>
    <w:rsid w:val="00832483"/>
    <w:rsid w:val="008336F6"/>
    <w:rsid w:val="0083496D"/>
    <w:rsid w:val="008377E7"/>
    <w:rsid w:val="00840FDD"/>
    <w:rsid w:val="00843C5A"/>
    <w:rsid w:val="00844207"/>
    <w:rsid w:val="0084442A"/>
    <w:rsid w:val="00844C33"/>
    <w:rsid w:val="00844FCF"/>
    <w:rsid w:val="00845269"/>
    <w:rsid w:val="00845BF4"/>
    <w:rsid w:val="00847111"/>
    <w:rsid w:val="00852BAC"/>
    <w:rsid w:val="00855D7D"/>
    <w:rsid w:val="00856E5D"/>
    <w:rsid w:val="0085798E"/>
    <w:rsid w:val="008601F7"/>
    <w:rsid w:val="008633CB"/>
    <w:rsid w:val="008639B3"/>
    <w:rsid w:val="008702B0"/>
    <w:rsid w:val="008704F9"/>
    <w:rsid w:val="008705C0"/>
    <w:rsid w:val="008735B4"/>
    <w:rsid w:val="0087432C"/>
    <w:rsid w:val="00876DF9"/>
    <w:rsid w:val="00877C07"/>
    <w:rsid w:val="0088122E"/>
    <w:rsid w:val="00881CCE"/>
    <w:rsid w:val="00882B23"/>
    <w:rsid w:val="00882E66"/>
    <w:rsid w:val="0088368E"/>
    <w:rsid w:val="00883E49"/>
    <w:rsid w:val="00886AA7"/>
    <w:rsid w:val="00886F71"/>
    <w:rsid w:val="00887292"/>
    <w:rsid w:val="008909B4"/>
    <w:rsid w:val="00891947"/>
    <w:rsid w:val="00892032"/>
    <w:rsid w:val="00897E13"/>
    <w:rsid w:val="008A38BB"/>
    <w:rsid w:val="008A42A8"/>
    <w:rsid w:val="008A5CF4"/>
    <w:rsid w:val="008A76CE"/>
    <w:rsid w:val="008B175D"/>
    <w:rsid w:val="008B3D4C"/>
    <w:rsid w:val="008B735B"/>
    <w:rsid w:val="008B75BE"/>
    <w:rsid w:val="008C0187"/>
    <w:rsid w:val="008C12C9"/>
    <w:rsid w:val="008C2790"/>
    <w:rsid w:val="008C33FC"/>
    <w:rsid w:val="008C37CF"/>
    <w:rsid w:val="008C4326"/>
    <w:rsid w:val="008C501F"/>
    <w:rsid w:val="008C73D4"/>
    <w:rsid w:val="008C75E7"/>
    <w:rsid w:val="008D0D9F"/>
    <w:rsid w:val="008D16A7"/>
    <w:rsid w:val="008D289F"/>
    <w:rsid w:val="008D2AC1"/>
    <w:rsid w:val="008D48B1"/>
    <w:rsid w:val="008D6DBD"/>
    <w:rsid w:val="008D7B7A"/>
    <w:rsid w:val="008E01BD"/>
    <w:rsid w:val="008E0A75"/>
    <w:rsid w:val="008E1119"/>
    <w:rsid w:val="008E1A11"/>
    <w:rsid w:val="008E1C0A"/>
    <w:rsid w:val="008E3C2E"/>
    <w:rsid w:val="008E4E76"/>
    <w:rsid w:val="008E6D3B"/>
    <w:rsid w:val="008E708E"/>
    <w:rsid w:val="008F05A3"/>
    <w:rsid w:val="008F13A6"/>
    <w:rsid w:val="008F2CCB"/>
    <w:rsid w:val="008F3D24"/>
    <w:rsid w:val="008F446D"/>
    <w:rsid w:val="008F504D"/>
    <w:rsid w:val="008F7093"/>
    <w:rsid w:val="008F73CA"/>
    <w:rsid w:val="00904E24"/>
    <w:rsid w:val="00906FDA"/>
    <w:rsid w:val="00907EEF"/>
    <w:rsid w:val="00910E84"/>
    <w:rsid w:val="009116FD"/>
    <w:rsid w:val="00911AE8"/>
    <w:rsid w:val="00915B61"/>
    <w:rsid w:val="0091634A"/>
    <w:rsid w:val="00917BD7"/>
    <w:rsid w:val="00917C48"/>
    <w:rsid w:val="0092078D"/>
    <w:rsid w:val="00921186"/>
    <w:rsid w:val="00922A0C"/>
    <w:rsid w:val="0092358F"/>
    <w:rsid w:val="00924F02"/>
    <w:rsid w:val="00925686"/>
    <w:rsid w:val="009262D3"/>
    <w:rsid w:val="00926C2F"/>
    <w:rsid w:val="009274D7"/>
    <w:rsid w:val="009300AF"/>
    <w:rsid w:val="00930C6D"/>
    <w:rsid w:val="00933339"/>
    <w:rsid w:val="00937037"/>
    <w:rsid w:val="0094427F"/>
    <w:rsid w:val="0094738F"/>
    <w:rsid w:val="00947E69"/>
    <w:rsid w:val="00951505"/>
    <w:rsid w:val="00954F3D"/>
    <w:rsid w:val="00960801"/>
    <w:rsid w:val="0096207C"/>
    <w:rsid w:val="00963353"/>
    <w:rsid w:val="00963E01"/>
    <w:rsid w:val="00964FEA"/>
    <w:rsid w:val="00966284"/>
    <w:rsid w:val="00967366"/>
    <w:rsid w:val="00971D73"/>
    <w:rsid w:val="009728C0"/>
    <w:rsid w:val="00973A52"/>
    <w:rsid w:val="009744B6"/>
    <w:rsid w:val="00975626"/>
    <w:rsid w:val="00975789"/>
    <w:rsid w:val="0098074C"/>
    <w:rsid w:val="00981C1E"/>
    <w:rsid w:val="00981E9A"/>
    <w:rsid w:val="009838B7"/>
    <w:rsid w:val="00984C10"/>
    <w:rsid w:val="009872DB"/>
    <w:rsid w:val="00991970"/>
    <w:rsid w:val="00991F5F"/>
    <w:rsid w:val="00993852"/>
    <w:rsid w:val="00994255"/>
    <w:rsid w:val="00995BB5"/>
    <w:rsid w:val="00996843"/>
    <w:rsid w:val="00996A76"/>
    <w:rsid w:val="009A209C"/>
    <w:rsid w:val="009A413D"/>
    <w:rsid w:val="009A43E0"/>
    <w:rsid w:val="009A49EE"/>
    <w:rsid w:val="009A5744"/>
    <w:rsid w:val="009A5DE8"/>
    <w:rsid w:val="009A733C"/>
    <w:rsid w:val="009A7A39"/>
    <w:rsid w:val="009A7B57"/>
    <w:rsid w:val="009B0548"/>
    <w:rsid w:val="009B289A"/>
    <w:rsid w:val="009B3662"/>
    <w:rsid w:val="009B504D"/>
    <w:rsid w:val="009B5EB6"/>
    <w:rsid w:val="009C2DA3"/>
    <w:rsid w:val="009C31DC"/>
    <w:rsid w:val="009C4005"/>
    <w:rsid w:val="009C4497"/>
    <w:rsid w:val="009C5399"/>
    <w:rsid w:val="009C7245"/>
    <w:rsid w:val="009D0862"/>
    <w:rsid w:val="009D1C83"/>
    <w:rsid w:val="009D2E76"/>
    <w:rsid w:val="009D4AB5"/>
    <w:rsid w:val="009E06C7"/>
    <w:rsid w:val="009E1080"/>
    <w:rsid w:val="009E188F"/>
    <w:rsid w:val="009E2E33"/>
    <w:rsid w:val="009E3BAA"/>
    <w:rsid w:val="009E42A8"/>
    <w:rsid w:val="009E4BEF"/>
    <w:rsid w:val="009E4C0F"/>
    <w:rsid w:val="009E5EDC"/>
    <w:rsid w:val="009E688C"/>
    <w:rsid w:val="009E76F2"/>
    <w:rsid w:val="009F2E06"/>
    <w:rsid w:val="009F454E"/>
    <w:rsid w:val="009F48AD"/>
    <w:rsid w:val="009F6763"/>
    <w:rsid w:val="009F686D"/>
    <w:rsid w:val="009F71F9"/>
    <w:rsid w:val="00A0053F"/>
    <w:rsid w:val="00A03086"/>
    <w:rsid w:val="00A031A8"/>
    <w:rsid w:val="00A0336D"/>
    <w:rsid w:val="00A04D98"/>
    <w:rsid w:val="00A053F1"/>
    <w:rsid w:val="00A05BA7"/>
    <w:rsid w:val="00A06770"/>
    <w:rsid w:val="00A0679B"/>
    <w:rsid w:val="00A07027"/>
    <w:rsid w:val="00A1203F"/>
    <w:rsid w:val="00A13A08"/>
    <w:rsid w:val="00A148FA"/>
    <w:rsid w:val="00A14B0C"/>
    <w:rsid w:val="00A15A76"/>
    <w:rsid w:val="00A1620D"/>
    <w:rsid w:val="00A2052E"/>
    <w:rsid w:val="00A21638"/>
    <w:rsid w:val="00A22E5D"/>
    <w:rsid w:val="00A2357C"/>
    <w:rsid w:val="00A24BAE"/>
    <w:rsid w:val="00A24E0B"/>
    <w:rsid w:val="00A26451"/>
    <w:rsid w:val="00A2713F"/>
    <w:rsid w:val="00A31390"/>
    <w:rsid w:val="00A31BA6"/>
    <w:rsid w:val="00A33AC8"/>
    <w:rsid w:val="00A34832"/>
    <w:rsid w:val="00A35242"/>
    <w:rsid w:val="00A36617"/>
    <w:rsid w:val="00A36B1C"/>
    <w:rsid w:val="00A36BF7"/>
    <w:rsid w:val="00A37051"/>
    <w:rsid w:val="00A40F00"/>
    <w:rsid w:val="00A41041"/>
    <w:rsid w:val="00A41186"/>
    <w:rsid w:val="00A41A7C"/>
    <w:rsid w:val="00A41D34"/>
    <w:rsid w:val="00A475EF"/>
    <w:rsid w:val="00A47DA6"/>
    <w:rsid w:val="00A535B9"/>
    <w:rsid w:val="00A54AE7"/>
    <w:rsid w:val="00A552C8"/>
    <w:rsid w:val="00A555A9"/>
    <w:rsid w:val="00A56F0D"/>
    <w:rsid w:val="00A56F44"/>
    <w:rsid w:val="00A603EB"/>
    <w:rsid w:val="00A61984"/>
    <w:rsid w:val="00A61A3E"/>
    <w:rsid w:val="00A629B6"/>
    <w:rsid w:val="00A63A4F"/>
    <w:rsid w:val="00A6504E"/>
    <w:rsid w:val="00A741E3"/>
    <w:rsid w:val="00A74E95"/>
    <w:rsid w:val="00A76070"/>
    <w:rsid w:val="00A76E07"/>
    <w:rsid w:val="00A7704F"/>
    <w:rsid w:val="00A77D8E"/>
    <w:rsid w:val="00A80953"/>
    <w:rsid w:val="00A81F5E"/>
    <w:rsid w:val="00A8256B"/>
    <w:rsid w:val="00A82A8A"/>
    <w:rsid w:val="00A84565"/>
    <w:rsid w:val="00A84B9F"/>
    <w:rsid w:val="00A84FE9"/>
    <w:rsid w:val="00A85883"/>
    <w:rsid w:val="00A86840"/>
    <w:rsid w:val="00A869F3"/>
    <w:rsid w:val="00A86B01"/>
    <w:rsid w:val="00A8728E"/>
    <w:rsid w:val="00A87AD6"/>
    <w:rsid w:val="00A87C6C"/>
    <w:rsid w:val="00A907EC"/>
    <w:rsid w:val="00A934E9"/>
    <w:rsid w:val="00A942F6"/>
    <w:rsid w:val="00A95502"/>
    <w:rsid w:val="00A95CB4"/>
    <w:rsid w:val="00A95F87"/>
    <w:rsid w:val="00AA0AF2"/>
    <w:rsid w:val="00AA0B60"/>
    <w:rsid w:val="00AA2206"/>
    <w:rsid w:val="00AA274F"/>
    <w:rsid w:val="00AA5A5E"/>
    <w:rsid w:val="00AA6B19"/>
    <w:rsid w:val="00AB1926"/>
    <w:rsid w:val="00AB40F2"/>
    <w:rsid w:val="00AB4EAA"/>
    <w:rsid w:val="00AB5DDA"/>
    <w:rsid w:val="00AB5E3C"/>
    <w:rsid w:val="00AB7DF2"/>
    <w:rsid w:val="00AC06E2"/>
    <w:rsid w:val="00AC1563"/>
    <w:rsid w:val="00AC2A9D"/>
    <w:rsid w:val="00AC5E5F"/>
    <w:rsid w:val="00AC657B"/>
    <w:rsid w:val="00AC7BDD"/>
    <w:rsid w:val="00AD0537"/>
    <w:rsid w:val="00AD13F1"/>
    <w:rsid w:val="00AD14CF"/>
    <w:rsid w:val="00AD3ACA"/>
    <w:rsid w:val="00AD4478"/>
    <w:rsid w:val="00AD4B2C"/>
    <w:rsid w:val="00AD7111"/>
    <w:rsid w:val="00AD7122"/>
    <w:rsid w:val="00AD7322"/>
    <w:rsid w:val="00AE06F8"/>
    <w:rsid w:val="00AE1199"/>
    <w:rsid w:val="00AE1468"/>
    <w:rsid w:val="00AE1640"/>
    <w:rsid w:val="00AE1F02"/>
    <w:rsid w:val="00AE3C5B"/>
    <w:rsid w:val="00AE6551"/>
    <w:rsid w:val="00AF0CB0"/>
    <w:rsid w:val="00AF124C"/>
    <w:rsid w:val="00AF3582"/>
    <w:rsid w:val="00AF3BBA"/>
    <w:rsid w:val="00AF5D4A"/>
    <w:rsid w:val="00AF6168"/>
    <w:rsid w:val="00B00CDF"/>
    <w:rsid w:val="00B03B1B"/>
    <w:rsid w:val="00B03FF7"/>
    <w:rsid w:val="00B0484B"/>
    <w:rsid w:val="00B11907"/>
    <w:rsid w:val="00B12B43"/>
    <w:rsid w:val="00B1426E"/>
    <w:rsid w:val="00B15747"/>
    <w:rsid w:val="00B157EF"/>
    <w:rsid w:val="00B20DCF"/>
    <w:rsid w:val="00B228C2"/>
    <w:rsid w:val="00B22FBA"/>
    <w:rsid w:val="00B236BE"/>
    <w:rsid w:val="00B25618"/>
    <w:rsid w:val="00B25A71"/>
    <w:rsid w:val="00B311E7"/>
    <w:rsid w:val="00B34080"/>
    <w:rsid w:val="00B34380"/>
    <w:rsid w:val="00B360F6"/>
    <w:rsid w:val="00B4468E"/>
    <w:rsid w:val="00B4629F"/>
    <w:rsid w:val="00B5006F"/>
    <w:rsid w:val="00B50980"/>
    <w:rsid w:val="00B513F6"/>
    <w:rsid w:val="00B54B36"/>
    <w:rsid w:val="00B55355"/>
    <w:rsid w:val="00B6109E"/>
    <w:rsid w:val="00B6152A"/>
    <w:rsid w:val="00B62048"/>
    <w:rsid w:val="00B646DE"/>
    <w:rsid w:val="00B64DDD"/>
    <w:rsid w:val="00B70F0A"/>
    <w:rsid w:val="00B73BD9"/>
    <w:rsid w:val="00B74373"/>
    <w:rsid w:val="00B757B0"/>
    <w:rsid w:val="00B7619E"/>
    <w:rsid w:val="00B84F42"/>
    <w:rsid w:val="00B85081"/>
    <w:rsid w:val="00B85277"/>
    <w:rsid w:val="00B92FB4"/>
    <w:rsid w:val="00B936E7"/>
    <w:rsid w:val="00B94F66"/>
    <w:rsid w:val="00B959C0"/>
    <w:rsid w:val="00BA0C25"/>
    <w:rsid w:val="00BA40EF"/>
    <w:rsid w:val="00BA516C"/>
    <w:rsid w:val="00BA61C7"/>
    <w:rsid w:val="00BA662E"/>
    <w:rsid w:val="00BA753E"/>
    <w:rsid w:val="00BB06B5"/>
    <w:rsid w:val="00BB0DF8"/>
    <w:rsid w:val="00BB2AAB"/>
    <w:rsid w:val="00BB5301"/>
    <w:rsid w:val="00BB57D6"/>
    <w:rsid w:val="00BB5B12"/>
    <w:rsid w:val="00BB6258"/>
    <w:rsid w:val="00BC0627"/>
    <w:rsid w:val="00BC0ABF"/>
    <w:rsid w:val="00BC1FCB"/>
    <w:rsid w:val="00BC2C9A"/>
    <w:rsid w:val="00BC70F7"/>
    <w:rsid w:val="00BD0833"/>
    <w:rsid w:val="00BD3221"/>
    <w:rsid w:val="00BD441A"/>
    <w:rsid w:val="00BD5EE4"/>
    <w:rsid w:val="00BE1362"/>
    <w:rsid w:val="00BE1ED5"/>
    <w:rsid w:val="00BE22CC"/>
    <w:rsid w:val="00BE52D6"/>
    <w:rsid w:val="00BE6811"/>
    <w:rsid w:val="00BE6BF1"/>
    <w:rsid w:val="00BE7E57"/>
    <w:rsid w:val="00BF05FD"/>
    <w:rsid w:val="00BF2362"/>
    <w:rsid w:val="00BF23E7"/>
    <w:rsid w:val="00BF2D46"/>
    <w:rsid w:val="00BF3094"/>
    <w:rsid w:val="00BF53E8"/>
    <w:rsid w:val="00BF59CE"/>
    <w:rsid w:val="00BF7DCD"/>
    <w:rsid w:val="00C011D5"/>
    <w:rsid w:val="00C040CA"/>
    <w:rsid w:val="00C04963"/>
    <w:rsid w:val="00C051FB"/>
    <w:rsid w:val="00C07F2E"/>
    <w:rsid w:val="00C104FB"/>
    <w:rsid w:val="00C1072F"/>
    <w:rsid w:val="00C12AAA"/>
    <w:rsid w:val="00C172D4"/>
    <w:rsid w:val="00C17D97"/>
    <w:rsid w:val="00C221F3"/>
    <w:rsid w:val="00C22E12"/>
    <w:rsid w:val="00C24E8B"/>
    <w:rsid w:val="00C27048"/>
    <w:rsid w:val="00C27EB9"/>
    <w:rsid w:val="00C310E2"/>
    <w:rsid w:val="00C334F3"/>
    <w:rsid w:val="00C34AFF"/>
    <w:rsid w:val="00C353B7"/>
    <w:rsid w:val="00C355EB"/>
    <w:rsid w:val="00C35AA8"/>
    <w:rsid w:val="00C35CD0"/>
    <w:rsid w:val="00C41504"/>
    <w:rsid w:val="00C41B4F"/>
    <w:rsid w:val="00C42694"/>
    <w:rsid w:val="00C42F6C"/>
    <w:rsid w:val="00C4327E"/>
    <w:rsid w:val="00C44E70"/>
    <w:rsid w:val="00C47526"/>
    <w:rsid w:val="00C47D7A"/>
    <w:rsid w:val="00C52919"/>
    <w:rsid w:val="00C53959"/>
    <w:rsid w:val="00C559F0"/>
    <w:rsid w:val="00C6303A"/>
    <w:rsid w:val="00C647A0"/>
    <w:rsid w:val="00C65001"/>
    <w:rsid w:val="00C679FF"/>
    <w:rsid w:val="00C72091"/>
    <w:rsid w:val="00C768AC"/>
    <w:rsid w:val="00C76E1E"/>
    <w:rsid w:val="00C8022B"/>
    <w:rsid w:val="00C804F0"/>
    <w:rsid w:val="00C81C69"/>
    <w:rsid w:val="00C835A7"/>
    <w:rsid w:val="00C8461F"/>
    <w:rsid w:val="00C84DEF"/>
    <w:rsid w:val="00C85DBF"/>
    <w:rsid w:val="00C86A80"/>
    <w:rsid w:val="00C8765D"/>
    <w:rsid w:val="00C87971"/>
    <w:rsid w:val="00C87C23"/>
    <w:rsid w:val="00C900B3"/>
    <w:rsid w:val="00C904F9"/>
    <w:rsid w:val="00C90F98"/>
    <w:rsid w:val="00C9213A"/>
    <w:rsid w:val="00C951E4"/>
    <w:rsid w:val="00C968D8"/>
    <w:rsid w:val="00C96ABA"/>
    <w:rsid w:val="00CA09B0"/>
    <w:rsid w:val="00CA2E7E"/>
    <w:rsid w:val="00CA3088"/>
    <w:rsid w:val="00CA4D1D"/>
    <w:rsid w:val="00CA5B1B"/>
    <w:rsid w:val="00CA6BF8"/>
    <w:rsid w:val="00CA6DED"/>
    <w:rsid w:val="00CB2A57"/>
    <w:rsid w:val="00CB5928"/>
    <w:rsid w:val="00CB6BDA"/>
    <w:rsid w:val="00CC01DC"/>
    <w:rsid w:val="00CC04D0"/>
    <w:rsid w:val="00CC0DD7"/>
    <w:rsid w:val="00CC2970"/>
    <w:rsid w:val="00CC2A8B"/>
    <w:rsid w:val="00CC350B"/>
    <w:rsid w:val="00CC5826"/>
    <w:rsid w:val="00CC68CD"/>
    <w:rsid w:val="00CC7106"/>
    <w:rsid w:val="00CD1762"/>
    <w:rsid w:val="00CD67B3"/>
    <w:rsid w:val="00CD6BAB"/>
    <w:rsid w:val="00CD7B32"/>
    <w:rsid w:val="00CE0FAE"/>
    <w:rsid w:val="00CE34E7"/>
    <w:rsid w:val="00CE37E2"/>
    <w:rsid w:val="00CE4149"/>
    <w:rsid w:val="00CE6A0E"/>
    <w:rsid w:val="00CF1A19"/>
    <w:rsid w:val="00CF221A"/>
    <w:rsid w:val="00CF3DAC"/>
    <w:rsid w:val="00CF409A"/>
    <w:rsid w:val="00CF5EF3"/>
    <w:rsid w:val="00CF737D"/>
    <w:rsid w:val="00D009F4"/>
    <w:rsid w:val="00D028B3"/>
    <w:rsid w:val="00D04BA9"/>
    <w:rsid w:val="00D07B66"/>
    <w:rsid w:val="00D10932"/>
    <w:rsid w:val="00D119C3"/>
    <w:rsid w:val="00D11F79"/>
    <w:rsid w:val="00D133CA"/>
    <w:rsid w:val="00D13724"/>
    <w:rsid w:val="00D143B6"/>
    <w:rsid w:val="00D1590F"/>
    <w:rsid w:val="00D17708"/>
    <w:rsid w:val="00D23A7F"/>
    <w:rsid w:val="00D25F07"/>
    <w:rsid w:val="00D321E9"/>
    <w:rsid w:val="00D32E69"/>
    <w:rsid w:val="00D33C26"/>
    <w:rsid w:val="00D3566C"/>
    <w:rsid w:val="00D35B11"/>
    <w:rsid w:val="00D40060"/>
    <w:rsid w:val="00D40A76"/>
    <w:rsid w:val="00D424AA"/>
    <w:rsid w:val="00D42ECF"/>
    <w:rsid w:val="00D43810"/>
    <w:rsid w:val="00D4491D"/>
    <w:rsid w:val="00D45F68"/>
    <w:rsid w:val="00D4638C"/>
    <w:rsid w:val="00D47000"/>
    <w:rsid w:val="00D50B67"/>
    <w:rsid w:val="00D51801"/>
    <w:rsid w:val="00D52010"/>
    <w:rsid w:val="00D52640"/>
    <w:rsid w:val="00D53EE9"/>
    <w:rsid w:val="00D558CB"/>
    <w:rsid w:val="00D55B9B"/>
    <w:rsid w:val="00D578A7"/>
    <w:rsid w:val="00D614FB"/>
    <w:rsid w:val="00D6158D"/>
    <w:rsid w:val="00D62833"/>
    <w:rsid w:val="00D62EC7"/>
    <w:rsid w:val="00D6406E"/>
    <w:rsid w:val="00D64A77"/>
    <w:rsid w:val="00D67EC6"/>
    <w:rsid w:val="00D705E2"/>
    <w:rsid w:val="00D714E0"/>
    <w:rsid w:val="00D716EA"/>
    <w:rsid w:val="00D7366F"/>
    <w:rsid w:val="00D7438E"/>
    <w:rsid w:val="00D771E0"/>
    <w:rsid w:val="00D77990"/>
    <w:rsid w:val="00D77EC6"/>
    <w:rsid w:val="00D81DB7"/>
    <w:rsid w:val="00D8548B"/>
    <w:rsid w:val="00D856A3"/>
    <w:rsid w:val="00D86696"/>
    <w:rsid w:val="00D9055C"/>
    <w:rsid w:val="00D90653"/>
    <w:rsid w:val="00D9318A"/>
    <w:rsid w:val="00D94076"/>
    <w:rsid w:val="00D95468"/>
    <w:rsid w:val="00D96B45"/>
    <w:rsid w:val="00D9720F"/>
    <w:rsid w:val="00D977A4"/>
    <w:rsid w:val="00DA627A"/>
    <w:rsid w:val="00DB2D2F"/>
    <w:rsid w:val="00DB44A7"/>
    <w:rsid w:val="00DB4C26"/>
    <w:rsid w:val="00DB65A6"/>
    <w:rsid w:val="00DB6B20"/>
    <w:rsid w:val="00DC519C"/>
    <w:rsid w:val="00DC6DCC"/>
    <w:rsid w:val="00DC71D3"/>
    <w:rsid w:val="00DD0E59"/>
    <w:rsid w:val="00DD1839"/>
    <w:rsid w:val="00DD39AA"/>
    <w:rsid w:val="00DD4206"/>
    <w:rsid w:val="00DD468A"/>
    <w:rsid w:val="00DD4C8F"/>
    <w:rsid w:val="00DE0A4D"/>
    <w:rsid w:val="00DE155A"/>
    <w:rsid w:val="00DE3447"/>
    <w:rsid w:val="00DE3A3B"/>
    <w:rsid w:val="00DE4D55"/>
    <w:rsid w:val="00DE6114"/>
    <w:rsid w:val="00DE6AD7"/>
    <w:rsid w:val="00DE7932"/>
    <w:rsid w:val="00DF2279"/>
    <w:rsid w:val="00DF4D89"/>
    <w:rsid w:val="00DF5598"/>
    <w:rsid w:val="00DF576E"/>
    <w:rsid w:val="00DF7DA0"/>
    <w:rsid w:val="00E00BE7"/>
    <w:rsid w:val="00E0129C"/>
    <w:rsid w:val="00E03BFC"/>
    <w:rsid w:val="00E04887"/>
    <w:rsid w:val="00E0611A"/>
    <w:rsid w:val="00E10F71"/>
    <w:rsid w:val="00E14164"/>
    <w:rsid w:val="00E17546"/>
    <w:rsid w:val="00E1791B"/>
    <w:rsid w:val="00E20AC0"/>
    <w:rsid w:val="00E24ADB"/>
    <w:rsid w:val="00E24F3E"/>
    <w:rsid w:val="00E2648C"/>
    <w:rsid w:val="00E31DEE"/>
    <w:rsid w:val="00E32292"/>
    <w:rsid w:val="00E3346B"/>
    <w:rsid w:val="00E34C47"/>
    <w:rsid w:val="00E34E44"/>
    <w:rsid w:val="00E353CF"/>
    <w:rsid w:val="00E37F2C"/>
    <w:rsid w:val="00E41371"/>
    <w:rsid w:val="00E44A8B"/>
    <w:rsid w:val="00E44B7B"/>
    <w:rsid w:val="00E50CE7"/>
    <w:rsid w:val="00E50E5D"/>
    <w:rsid w:val="00E5127D"/>
    <w:rsid w:val="00E52A25"/>
    <w:rsid w:val="00E54EDA"/>
    <w:rsid w:val="00E55700"/>
    <w:rsid w:val="00E557A9"/>
    <w:rsid w:val="00E567CF"/>
    <w:rsid w:val="00E57F7F"/>
    <w:rsid w:val="00E60B96"/>
    <w:rsid w:val="00E6124D"/>
    <w:rsid w:val="00E616C5"/>
    <w:rsid w:val="00E6227A"/>
    <w:rsid w:val="00E625BD"/>
    <w:rsid w:val="00E63D38"/>
    <w:rsid w:val="00E63F8E"/>
    <w:rsid w:val="00E64124"/>
    <w:rsid w:val="00E64296"/>
    <w:rsid w:val="00E64F91"/>
    <w:rsid w:val="00E6540B"/>
    <w:rsid w:val="00E664E1"/>
    <w:rsid w:val="00E66DDE"/>
    <w:rsid w:val="00E7183A"/>
    <w:rsid w:val="00E71C67"/>
    <w:rsid w:val="00E7272D"/>
    <w:rsid w:val="00E74139"/>
    <w:rsid w:val="00E7478C"/>
    <w:rsid w:val="00E75A6E"/>
    <w:rsid w:val="00E7620E"/>
    <w:rsid w:val="00E817A4"/>
    <w:rsid w:val="00E81F1C"/>
    <w:rsid w:val="00E82263"/>
    <w:rsid w:val="00E82D53"/>
    <w:rsid w:val="00E82DC8"/>
    <w:rsid w:val="00E85181"/>
    <w:rsid w:val="00E91F43"/>
    <w:rsid w:val="00E93CEA"/>
    <w:rsid w:val="00E95165"/>
    <w:rsid w:val="00E96330"/>
    <w:rsid w:val="00E97BCC"/>
    <w:rsid w:val="00EA7B62"/>
    <w:rsid w:val="00EA7BAD"/>
    <w:rsid w:val="00EA7F39"/>
    <w:rsid w:val="00EB22FA"/>
    <w:rsid w:val="00EB3141"/>
    <w:rsid w:val="00EB383C"/>
    <w:rsid w:val="00EB3A58"/>
    <w:rsid w:val="00EB4251"/>
    <w:rsid w:val="00EB425B"/>
    <w:rsid w:val="00EB46B9"/>
    <w:rsid w:val="00EB5AFF"/>
    <w:rsid w:val="00EC216D"/>
    <w:rsid w:val="00EC3356"/>
    <w:rsid w:val="00EC3BE5"/>
    <w:rsid w:val="00EC4761"/>
    <w:rsid w:val="00EC483E"/>
    <w:rsid w:val="00EC7AF1"/>
    <w:rsid w:val="00EC7F26"/>
    <w:rsid w:val="00ED0553"/>
    <w:rsid w:val="00ED153B"/>
    <w:rsid w:val="00ED53F5"/>
    <w:rsid w:val="00ED7CAB"/>
    <w:rsid w:val="00EE1B68"/>
    <w:rsid w:val="00EE480D"/>
    <w:rsid w:val="00EE4EF7"/>
    <w:rsid w:val="00EE6FBD"/>
    <w:rsid w:val="00EE7611"/>
    <w:rsid w:val="00EE7A07"/>
    <w:rsid w:val="00EF0594"/>
    <w:rsid w:val="00EF0745"/>
    <w:rsid w:val="00EF37A6"/>
    <w:rsid w:val="00EF5347"/>
    <w:rsid w:val="00EF70C9"/>
    <w:rsid w:val="00EF7C8D"/>
    <w:rsid w:val="00F01288"/>
    <w:rsid w:val="00F01A91"/>
    <w:rsid w:val="00F01CC4"/>
    <w:rsid w:val="00F01F07"/>
    <w:rsid w:val="00F02F7C"/>
    <w:rsid w:val="00F056F0"/>
    <w:rsid w:val="00F10AB1"/>
    <w:rsid w:val="00F11AFE"/>
    <w:rsid w:val="00F13C4E"/>
    <w:rsid w:val="00F17059"/>
    <w:rsid w:val="00F179DC"/>
    <w:rsid w:val="00F22041"/>
    <w:rsid w:val="00F220C2"/>
    <w:rsid w:val="00F22FB7"/>
    <w:rsid w:val="00F23CF8"/>
    <w:rsid w:val="00F25641"/>
    <w:rsid w:val="00F26700"/>
    <w:rsid w:val="00F3151B"/>
    <w:rsid w:val="00F3156E"/>
    <w:rsid w:val="00F3174A"/>
    <w:rsid w:val="00F32764"/>
    <w:rsid w:val="00F349D6"/>
    <w:rsid w:val="00F35270"/>
    <w:rsid w:val="00F356BC"/>
    <w:rsid w:val="00F36BD6"/>
    <w:rsid w:val="00F37447"/>
    <w:rsid w:val="00F37A87"/>
    <w:rsid w:val="00F461FA"/>
    <w:rsid w:val="00F466D9"/>
    <w:rsid w:val="00F467E8"/>
    <w:rsid w:val="00F46A06"/>
    <w:rsid w:val="00F46A7F"/>
    <w:rsid w:val="00F46BDB"/>
    <w:rsid w:val="00F502A2"/>
    <w:rsid w:val="00F51FD4"/>
    <w:rsid w:val="00F52C66"/>
    <w:rsid w:val="00F54223"/>
    <w:rsid w:val="00F55F45"/>
    <w:rsid w:val="00F56685"/>
    <w:rsid w:val="00F574A9"/>
    <w:rsid w:val="00F57501"/>
    <w:rsid w:val="00F57891"/>
    <w:rsid w:val="00F616FE"/>
    <w:rsid w:val="00F62F07"/>
    <w:rsid w:val="00F63208"/>
    <w:rsid w:val="00F67080"/>
    <w:rsid w:val="00F70126"/>
    <w:rsid w:val="00F7016B"/>
    <w:rsid w:val="00F72967"/>
    <w:rsid w:val="00F72DF3"/>
    <w:rsid w:val="00F750AE"/>
    <w:rsid w:val="00F7557A"/>
    <w:rsid w:val="00F75C2E"/>
    <w:rsid w:val="00F75D64"/>
    <w:rsid w:val="00F840FA"/>
    <w:rsid w:val="00F84AEA"/>
    <w:rsid w:val="00F85142"/>
    <w:rsid w:val="00F852F4"/>
    <w:rsid w:val="00F85407"/>
    <w:rsid w:val="00F868FF"/>
    <w:rsid w:val="00F8753D"/>
    <w:rsid w:val="00F91388"/>
    <w:rsid w:val="00F91BC6"/>
    <w:rsid w:val="00F92D73"/>
    <w:rsid w:val="00F92FE0"/>
    <w:rsid w:val="00F97288"/>
    <w:rsid w:val="00FA00C6"/>
    <w:rsid w:val="00FA18EA"/>
    <w:rsid w:val="00FA2C7D"/>
    <w:rsid w:val="00FA4439"/>
    <w:rsid w:val="00FA51D2"/>
    <w:rsid w:val="00FA5F02"/>
    <w:rsid w:val="00FA6219"/>
    <w:rsid w:val="00FA6CE8"/>
    <w:rsid w:val="00FA7DCC"/>
    <w:rsid w:val="00FB14C1"/>
    <w:rsid w:val="00FB14C2"/>
    <w:rsid w:val="00FB2272"/>
    <w:rsid w:val="00FB2AA6"/>
    <w:rsid w:val="00FB3BD4"/>
    <w:rsid w:val="00FB5C58"/>
    <w:rsid w:val="00FB69AE"/>
    <w:rsid w:val="00FB6E19"/>
    <w:rsid w:val="00FC384E"/>
    <w:rsid w:val="00FC4801"/>
    <w:rsid w:val="00FC54E6"/>
    <w:rsid w:val="00FC54F4"/>
    <w:rsid w:val="00FC5F4F"/>
    <w:rsid w:val="00FC7024"/>
    <w:rsid w:val="00FD2D43"/>
    <w:rsid w:val="00FD2F50"/>
    <w:rsid w:val="00FD5318"/>
    <w:rsid w:val="00FD5E58"/>
    <w:rsid w:val="00FD70E7"/>
    <w:rsid w:val="00FD73A7"/>
    <w:rsid w:val="00FD7421"/>
    <w:rsid w:val="00FE0D7B"/>
    <w:rsid w:val="00FE2FA4"/>
    <w:rsid w:val="00FE4217"/>
    <w:rsid w:val="00FE585B"/>
    <w:rsid w:val="00FE68E9"/>
    <w:rsid w:val="00FE7F32"/>
    <w:rsid w:val="00FF165C"/>
    <w:rsid w:val="00FF366A"/>
    <w:rsid w:val="00FF41ED"/>
    <w:rsid w:val="00FF55A8"/>
    <w:rsid w:val="00FF5D38"/>
    <w:rsid w:val="00FF5F76"/>
    <w:rsid w:val="00FF6796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0CB3"/>
  <w15:chartTrackingRefBased/>
  <w15:docId w15:val="{33065A95-1B04-4A42-B91D-0CCA9ABE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CD7"/>
    <w:pPr>
      <w:spacing w:line="300" w:lineRule="auto"/>
    </w:pPr>
    <w:rPr>
      <w:rFonts w:ascii="Arial" w:hAnsi="Arial"/>
      <w:sz w:val="24"/>
      <w:szCs w:val="20"/>
    </w:rPr>
  </w:style>
  <w:style w:type="paragraph" w:styleId="Rubrik1">
    <w:name w:val="heading 1"/>
    <w:basedOn w:val="Rubrik"/>
    <w:next w:val="Normal"/>
    <w:link w:val="Rubrik1Char"/>
    <w:uiPriority w:val="9"/>
    <w:qFormat/>
    <w:rsid w:val="00A84565"/>
    <w:pPr>
      <w:spacing w:before="120" w:after="360" w:line="276" w:lineRule="auto"/>
      <w:outlineLvl w:val="0"/>
    </w:pPr>
    <w:rPr>
      <w:rFonts w:ascii="Arial" w:hAnsi="Arial" w:cs="Arial"/>
      <w:b w:val="0"/>
      <w:bCs/>
      <w:sz w:val="40"/>
      <w:szCs w:val="40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634CD7"/>
    <w:pPr>
      <w:outlineLvl w:val="1"/>
    </w:pPr>
  </w:style>
  <w:style w:type="paragraph" w:styleId="Rubrik3">
    <w:name w:val="heading 3"/>
    <w:next w:val="Normal"/>
    <w:link w:val="Rubrik3Char"/>
    <w:uiPriority w:val="9"/>
    <w:unhideWhenUsed/>
    <w:rsid w:val="00634CD7"/>
    <w:pPr>
      <w:spacing w:before="120" w:after="40"/>
      <w:outlineLvl w:val="2"/>
    </w:pPr>
    <w:rPr>
      <w:rFonts w:ascii="Arial" w:hAnsi="Arial"/>
      <w:b/>
      <w:bCs/>
      <w:sz w:val="24"/>
    </w:rPr>
  </w:style>
  <w:style w:type="paragraph" w:styleId="Rubrik4">
    <w:name w:val="heading 4"/>
    <w:aliases w:val="Rubrik- 3"/>
    <w:basedOn w:val="Rubrik2"/>
    <w:next w:val="Normal"/>
    <w:link w:val="Rubrik4Char"/>
    <w:uiPriority w:val="9"/>
    <w:unhideWhenUsed/>
    <w:qFormat/>
    <w:rsid w:val="00A40F00"/>
    <w:pPr>
      <w:spacing w:after="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rsid w:val="00604D47"/>
    <w:pPr>
      <w:spacing w:after="0" w:line="240" w:lineRule="auto"/>
      <w:contextualSpacing/>
    </w:pPr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04D47"/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A84565"/>
    <w:rPr>
      <w:rFonts w:ascii="Arial" w:eastAsiaTheme="majorEastAsia" w:hAnsi="Arial" w:cs="Arial"/>
      <w:bCs/>
      <w:spacing w:val="-10"/>
      <w:kern w:val="28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34CD7"/>
    <w:rPr>
      <w:rFonts w:ascii="Arial" w:hAnsi="Arial"/>
      <w:b/>
      <w:bCs/>
      <w:sz w:val="24"/>
    </w:rPr>
  </w:style>
  <w:style w:type="paragraph" w:styleId="Underrubrik">
    <w:name w:val="Subtitle"/>
    <w:aliases w:val="Utskriven brödtext"/>
    <w:basedOn w:val="Normal"/>
    <w:next w:val="Normal"/>
    <w:link w:val="UnderrubrikChar"/>
    <w:uiPriority w:val="11"/>
    <w:qFormat/>
    <w:rsid w:val="0075517F"/>
    <w:rPr>
      <w:rFonts w:ascii="Georgia" w:hAnsi="Georgia"/>
      <w:szCs w:val="26"/>
    </w:rPr>
  </w:style>
  <w:style w:type="character" w:customStyle="1" w:styleId="UnderrubrikChar">
    <w:name w:val="Underrubrik Char"/>
    <w:aliases w:val="Utskriven brödtext Char"/>
    <w:basedOn w:val="Standardstycketeckensnitt"/>
    <w:link w:val="Underrubrik"/>
    <w:uiPriority w:val="11"/>
    <w:rsid w:val="0075517F"/>
    <w:rPr>
      <w:rFonts w:ascii="Georgia" w:hAnsi="Georgia"/>
      <w:sz w:val="24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4D47"/>
    <w:rPr>
      <w:rFonts w:ascii="Source Sans Pro" w:hAnsi="Source Sans Pro"/>
      <w:sz w:val="24"/>
    </w:rPr>
  </w:style>
  <w:style w:type="paragraph" w:styleId="Sidfot">
    <w:name w:val="footer"/>
    <w:basedOn w:val="Normal"/>
    <w:link w:val="Sidfot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04D47"/>
    <w:rPr>
      <w:rFonts w:ascii="Source Sans Pro" w:hAnsi="Source Sans Pro"/>
      <w:sz w:val="24"/>
    </w:rPr>
  </w:style>
  <w:style w:type="character" w:styleId="Hyperlnk">
    <w:name w:val="Hyperlink"/>
    <w:basedOn w:val="Standardstycketeckensnitt"/>
    <w:uiPriority w:val="99"/>
    <w:unhideWhenUsed/>
    <w:rsid w:val="00604D47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04D47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D1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BF7DCD"/>
    <w:pPr>
      <w:spacing w:after="0" w:line="240" w:lineRule="auto"/>
    </w:pPr>
    <w:rPr>
      <w:rFonts w:ascii="Arial" w:hAnsi="Arial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634CD7"/>
    <w:rPr>
      <w:rFonts w:ascii="Arial" w:hAnsi="Arial"/>
      <w:b/>
      <w:bCs/>
      <w:sz w:val="24"/>
    </w:rPr>
  </w:style>
  <w:style w:type="character" w:customStyle="1" w:styleId="Rubrik4Char">
    <w:name w:val="Rubrik 4 Char"/>
    <w:aliases w:val="Rubrik- 3 Char"/>
    <w:basedOn w:val="Standardstycketeckensnitt"/>
    <w:link w:val="Rubrik4"/>
    <w:uiPriority w:val="9"/>
    <w:rsid w:val="00A40F00"/>
    <w:rPr>
      <w:rFonts w:ascii="Arial" w:hAnsi="Arial"/>
      <w:b/>
      <w:bCs/>
      <w:i/>
      <w:iCs/>
      <w:sz w:val="24"/>
    </w:rPr>
  </w:style>
  <w:style w:type="character" w:styleId="Diskretbetoning">
    <w:name w:val="Subtle Emphasis"/>
    <w:basedOn w:val="Standardstycketeckensnitt"/>
    <w:uiPriority w:val="19"/>
    <w:rsid w:val="009C4005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9C4005"/>
    <w:rPr>
      <w:i/>
      <w:iCs/>
    </w:rPr>
  </w:style>
  <w:style w:type="paragraph" w:styleId="Liststycke">
    <w:name w:val="List Paragraph"/>
    <w:basedOn w:val="Normal"/>
    <w:uiPriority w:val="34"/>
    <w:qFormat/>
    <w:rsid w:val="00634CD7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D1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4341A"/>
    <w:pPr>
      <w:keepNext/>
      <w:keepLines/>
      <w:spacing w:before="240" w:after="0" w:line="259" w:lineRule="auto"/>
      <w:contextualSpacing w:val="0"/>
      <w:outlineLvl w:val="9"/>
    </w:pPr>
    <w:rPr>
      <w:rFonts w:ascii="Calibri Light" w:eastAsia="Times New Roman" w:hAnsi="Calibri Light" w:cs="Times New Roman"/>
      <w:bCs w:val="0"/>
      <w:color w:val="2F5496"/>
      <w:spacing w:val="0"/>
      <w:kern w:val="0"/>
      <w:sz w:val="32"/>
      <w:szCs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paragraph" w:styleId="Innehll2">
    <w:name w:val="toc 2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  <w:ind w:left="240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size">
    <w:name w:val="size"/>
    <w:rsid w:val="00170A5A"/>
  </w:style>
  <w:style w:type="character" w:styleId="Stark">
    <w:name w:val="Strong"/>
    <w:basedOn w:val="Standardstycketeckensnitt"/>
    <w:uiPriority w:val="22"/>
    <w:qFormat/>
    <w:rsid w:val="002C2717"/>
    <w:rPr>
      <w:b/>
      <w:b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44FC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44FCF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44FCF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44FC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44FCF"/>
    <w:rPr>
      <w:rFonts w:ascii="Arial" w:hAnsi="Arial"/>
      <w:b/>
      <w:bCs/>
      <w:sz w:val="20"/>
      <w:szCs w:val="20"/>
    </w:rPr>
  </w:style>
  <w:style w:type="paragraph" w:customStyle="1" w:styleId="Normal1">
    <w:name w:val="Normal1"/>
    <w:basedOn w:val="Normal"/>
    <w:rsid w:val="00233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Normal2">
    <w:name w:val="Normal2"/>
    <w:basedOn w:val="Normal"/>
    <w:rsid w:val="00EC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1">
    <w:name w:val="p1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3">
    <w:name w:val="p3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table" w:styleId="Oformateradtabell1">
    <w:name w:val="Plain Table 1"/>
    <w:basedOn w:val="Normaltabell"/>
    <w:uiPriority w:val="41"/>
    <w:rsid w:val="006F67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nvndHyperlnk">
    <w:name w:val="FollowedHyperlink"/>
    <w:basedOn w:val="Standardstycketeckensnitt"/>
    <w:uiPriority w:val="99"/>
    <w:semiHidden/>
    <w:unhideWhenUsed/>
    <w:rsid w:val="00555C1E"/>
    <w:rPr>
      <w:color w:val="954F72" w:themeColor="followedHyperlink"/>
      <w:u w:val="single"/>
    </w:rPr>
  </w:style>
  <w:style w:type="table" w:styleId="Rutntstabell4dekorfrg1">
    <w:name w:val="Grid Table 4 Accent 1"/>
    <w:basedOn w:val="Normaltabell"/>
    <w:uiPriority w:val="49"/>
    <w:rsid w:val="004D2720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1ljusdekorfrg1">
    <w:name w:val="Grid Table 1 Light Accent 1"/>
    <w:basedOn w:val="Normaltabell"/>
    <w:uiPriority w:val="46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dekorfrg1">
    <w:name w:val="Grid Table 2 Accent 1"/>
    <w:basedOn w:val="Normaltabell"/>
    <w:uiPriority w:val="47"/>
    <w:rsid w:val="00A3483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3dekorfrg1">
    <w:name w:val="Grid Table 3 Accent 1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4dekorfrg5">
    <w:name w:val="Grid Table 4 Accent 5"/>
    <w:basedOn w:val="Normaltabell"/>
    <w:uiPriority w:val="49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A3483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5mrkdekorfrg1">
    <w:name w:val="Grid Table 5 Dark Accent 1"/>
    <w:basedOn w:val="Normaltabell"/>
    <w:uiPriority w:val="50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E179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791B"/>
    <w:pPr>
      <w:widowControl w:val="0"/>
      <w:autoSpaceDE w:val="0"/>
      <w:autoSpaceDN w:val="0"/>
      <w:spacing w:before="35" w:after="0" w:line="240" w:lineRule="auto"/>
      <w:ind w:left="86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6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adf11\Downloads\Dokumentmall%20Handboll%20Nor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c4ef81-3c3f-425f-a17f-c99dd4505a7a">
      <Terms xmlns="http://schemas.microsoft.com/office/infopath/2007/PartnerControls"/>
    </lcf76f155ced4ddcb4097134ff3c332f>
    <TaxCatchAll xmlns="eb05780c-1da9-4bd9-b4a9-576b61a993d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CFA39AEA97A047AD746F3ABBA8DE59" ma:contentTypeVersion="14" ma:contentTypeDescription="Skapa ett nytt dokument." ma:contentTypeScope="" ma:versionID="db1ab308d9b1bb29e8435a1b684009eb">
  <xsd:schema xmlns:xsd="http://www.w3.org/2001/XMLSchema" xmlns:xs="http://www.w3.org/2001/XMLSchema" xmlns:p="http://schemas.microsoft.com/office/2006/metadata/properties" xmlns:ns2="dac4ef81-3c3f-425f-a17f-c99dd4505a7a" xmlns:ns3="eb05780c-1da9-4bd9-b4a9-576b61a993df" targetNamespace="http://schemas.microsoft.com/office/2006/metadata/properties" ma:root="true" ma:fieldsID="ec9d7c24f6e84e0f97dd08c562d9d156" ns2:_="" ns3:_="">
    <xsd:import namespace="dac4ef81-3c3f-425f-a17f-c99dd4505a7a"/>
    <xsd:import namespace="eb05780c-1da9-4bd9-b4a9-576b61a99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ef81-3c3f-425f-a17f-c99dd4505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aa20422-4f1f-4b30-a4c3-88573e663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5780c-1da9-4bd9-b4a9-576b61a993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18924f-d970-447c-b984-c06298c969bb}" ma:internalName="TaxCatchAll" ma:showField="CatchAllData" ma:web="eb05780c-1da9-4bd9-b4a9-576b61a9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C13BBC-5BF8-41F5-912B-88EDF3CB5416}">
  <ds:schemaRefs>
    <ds:schemaRef ds:uri="http://schemas.microsoft.com/office/2006/metadata/properties"/>
    <ds:schemaRef ds:uri="http://schemas.microsoft.com/office/infopath/2007/PartnerControls"/>
    <ds:schemaRef ds:uri="dac4ef81-3c3f-425f-a17f-c99dd4505a7a"/>
    <ds:schemaRef ds:uri="eb05780c-1da9-4bd9-b4a9-576b61a993df"/>
  </ds:schemaRefs>
</ds:datastoreItem>
</file>

<file path=customXml/itemProps2.xml><?xml version="1.0" encoding="utf-8"?>
<ds:datastoreItem xmlns:ds="http://schemas.openxmlformats.org/officeDocument/2006/customXml" ds:itemID="{A60E8CFC-D85D-472C-AAA6-B3C4E9D0D0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073A2F-5C56-4135-8DCA-D9AB28B8F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4ef81-3c3f-425f-a17f-c99dd4505a7a"/>
    <ds:schemaRef ds:uri="eb05780c-1da9-4bd9-b4a9-576b61a993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B0B9B-8F73-477B-9A11-FB957BA07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Dokumentmall Handboll Norr</Template>
  <TotalTime>4</TotalTime>
  <Pages>1</Pages>
  <Words>92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Elenor Larsson (RF-SISU Norrbotten)</dc:creator>
  <cp:keywords/>
  <dc:description/>
  <cp:lastModifiedBy>Gabriella Persson</cp:lastModifiedBy>
  <cp:revision>6</cp:revision>
  <cp:lastPrinted>2026-10-02T07:30:00Z</cp:lastPrinted>
  <dcterms:created xsi:type="dcterms:W3CDTF">2026-10-02T07:35:00Z</dcterms:created>
  <dcterms:modified xsi:type="dcterms:W3CDTF">2026-10-16T05:50:00Z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0x01010049CFA39AEA97A047AD746F3ABBA8DE59</vt:lpwstr>
  </property>
</Properties>
</file>